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04CD2" w:rsidRDefault="00104CD2" w:rsidP="00104CD2">
      <w:pPr>
        <w:jc w:val="center"/>
        <w:rPr>
          <w:rStyle w:val="NormalCharacter"/>
          <w:rFonts w:ascii="仿宋" w:eastAsia="仿宋" w:hAnsi="仿宋"/>
          <w:b/>
          <w:sz w:val="32"/>
          <w:szCs w:val="32"/>
        </w:rPr>
      </w:pPr>
    </w:p>
    <w:p w:rsidR="00104CD2" w:rsidRDefault="00104CD2" w:rsidP="00104CD2">
      <w:pPr>
        <w:jc w:val="center"/>
        <w:rPr>
          <w:rStyle w:val="NormalCharacter"/>
          <w:rFonts w:ascii="仿宋" w:eastAsia="仿宋" w:hAnsi="仿宋"/>
          <w:b/>
          <w:sz w:val="32"/>
          <w:szCs w:val="32"/>
        </w:rPr>
      </w:pPr>
      <w:r>
        <w:rPr>
          <w:rStyle w:val="NormalCharacter"/>
          <w:rFonts w:ascii="仿宋" w:eastAsia="仿宋" w:hAnsi="仿宋"/>
          <w:b/>
          <w:sz w:val="32"/>
          <w:szCs w:val="32"/>
        </w:rPr>
        <w:t>项目报价函</w:t>
      </w:r>
    </w:p>
    <w:p w:rsidR="00104CD2" w:rsidRDefault="00104CD2" w:rsidP="00104CD2">
      <w:pPr>
        <w:rPr>
          <w:rStyle w:val="NormalCharacter"/>
          <w:rFonts w:ascii="仿宋" w:eastAsia="仿宋" w:hAnsi="仿宋"/>
          <w:b/>
          <w:sz w:val="30"/>
          <w:szCs w:val="30"/>
        </w:rPr>
      </w:pPr>
    </w:p>
    <w:p w:rsidR="00104CD2" w:rsidRDefault="00104CD2" w:rsidP="00104CD2">
      <w:pPr>
        <w:rPr>
          <w:rStyle w:val="NormalCharacter"/>
          <w:rFonts w:ascii="仿宋" w:eastAsia="仿宋" w:hAnsi="仿宋"/>
          <w:b/>
          <w:sz w:val="32"/>
          <w:szCs w:val="32"/>
        </w:rPr>
      </w:pPr>
      <w:r>
        <w:rPr>
          <w:rStyle w:val="NormalCharacter"/>
          <w:rFonts w:ascii="仿宋" w:eastAsia="仿宋" w:hAnsi="仿宋" w:hint="eastAsia"/>
          <w:b/>
          <w:sz w:val="32"/>
          <w:szCs w:val="32"/>
        </w:rPr>
        <w:t>致（采购人）：</w:t>
      </w:r>
    </w:p>
    <w:p w:rsidR="00104CD2" w:rsidRDefault="00104CD2" w:rsidP="00104CD2">
      <w:pPr>
        <w:spacing w:before="156"/>
        <w:ind w:firstLineChars="179" w:firstLine="573"/>
        <w:jc w:val="left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 w:hint="eastAsia"/>
          <w:sz w:val="32"/>
          <w:szCs w:val="32"/>
        </w:rPr>
        <w:t>我们通过与贵单位就采购项目进行深入谈判，经研究并报单位同意，确认最终报价如下：</w:t>
      </w:r>
    </w:p>
    <w:p w:rsidR="00104CD2" w:rsidRDefault="00104CD2" w:rsidP="00104CD2">
      <w:pPr>
        <w:ind w:firstLineChars="148" w:firstLine="474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 w:hint="eastAsia"/>
          <w:sz w:val="32"/>
          <w:szCs w:val="32"/>
        </w:rPr>
        <w:t xml:space="preserve">本次采购最终报价（总价/单价）为人民币：（大写 ）         </w:t>
      </w:r>
    </w:p>
    <w:p w:rsidR="00104CD2" w:rsidRDefault="00104CD2" w:rsidP="00104CD2">
      <w:pPr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 w:hint="eastAsia"/>
          <w:sz w:val="32"/>
          <w:szCs w:val="32"/>
        </w:rPr>
        <w:t>（￥小写）。</w:t>
      </w:r>
    </w:p>
    <w:p w:rsidR="00104CD2" w:rsidRDefault="00104CD2" w:rsidP="00104CD2">
      <w:pPr>
        <w:ind w:firstLineChars="148" w:firstLine="474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 w:hint="eastAsia"/>
          <w:sz w:val="32"/>
          <w:szCs w:val="32"/>
        </w:rPr>
        <w:t>我方承诺：因自身原因造成的漏报、少报皆由我方自行承担责任，贵单位不再补偿。</w:t>
      </w:r>
    </w:p>
    <w:p w:rsidR="00104CD2" w:rsidRDefault="00104CD2" w:rsidP="00104CD2">
      <w:pPr>
        <w:ind w:firstLineChars="168" w:firstLine="538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 w:hint="eastAsia"/>
          <w:sz w:val="32"/>
          <w:szCs w:val="32"/>
        </w:rPr>
        <w:t>分项报价如下。</w:t>
      </w:r>
    </w:p>
    <w:p w:rsidR="00104CD2" w:rsidRDefault="00104CD2" w:rsidP="00104CD2">
      <w:pPr>
        <w:rPr>
          <w:rStyle w:val="NormalCharacter"/>
          <w:rFonts w:ascii="仿宋" w:eastAsia="仿宋" w:hAnsi="仿宋"/>
          <w:b/>
          <w:sz w:val="32"/>
          <w:szCs w:val="32"/>
        </w:rPr>
      </w:pPr>
    </w:p>
    <w:p w:rsidR="00104CD2" w:rsidRDefault="00104CD2" w:rsidP="00104CD2">
      <w:pPr>
        <w:rPr>
          <w:rStyle w:val="NormalCharacter"/>
          <w:rFonts w:ascii="仿宋" w:eastAsia="仿宋" w:hAnsi="仿宋"/>
          <w:b/>
          <w:sz w:val="32"/>
          <w:szCs w:val="32"/>
        </w:rPr>
      </w:pPr>
    </w:p>
    <w:p w:rsidR="00104CD2" w:rsidRDefault="00104CD2" w:rsidP="00104CD2">
      <w:pPr>
        <w:rPr>
          <w:rStyle w:val="NormalCharacter"/>
          <w:rFonts w:ascii="仿宋" w:eastAsia="仿宋" w:hAnsi="仿宋"/>
          <w:b/>
          <w:sz w:val="32"/>
          <w:szCs w:val="32"/>
        </w:rPr>
      </w:pPr>
    </w:p>
    <w:p w:rsidR="00104CD2" w:rsidRDefault="00104CD2" w:rsidP="00104CD2">
      <w:pPr>
        <w:widowControl/>
        <w:jc w:val="left"/>
        <w:rPr>
          <w:rStyle w:val="NormalCharacter"/>
          <w:rFonts w:ascii="仿宋" w:eastAsia="仿宋" w:hAnsi="仿宋"/>
          <w:b/>
          <w:sz w:val="32"/>
          <w:szCs w:val="32"/>
        </w:rPr>
      </w:pPr>
    </w:p>
    <w:p w:rsidR="00104CD2" w:rsidRDefault="00104CD2" w:rsidP="00104CD2">
      <w:pPr>
        <w:ind w:right="600" w:firstLineChars="1100" w:firstLine="3520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 w:hint="eastAsia"/>
          <w:sz w:val="32"/>
          <w:szCs w:val="32"/>
        </w:rPr>
        <w:t xml:space="preserve">供应商名称：        </w:t>
      </w:r>
    </w:p>
    <w:p w:rsidR="00104CD2" w:rsidRDefault="00104CD2" w:rsidP="00104CD2">
      <w:pPr>
        <w:ind w:right="600" w:firstLineChars="300" w:firstLine="960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 w:hint="eastAsia"/>
          <w:sz w:val="32"/>
          <w:szCs w:val="32"/>
        </w:rPr>
        <w:t xml:space="preserve">法定代表人或委托代理人签字：     </w:t>
      </w:r>
    </w:p>
    <w:p w:rsidR="00104CD2" w:rsidRDefault="00104CD2" w:rsidP="00104CD2">
      <w:pPr>
        <w:ind w:right="600" w:firstLineChars="1250" w:firstLine="4000"/>
        <w:rPr>
          <w:rStyle w:val="NormalCharacter"/>
          <w:rFonts w:ascii="仿宋" w:eastAsia="仿宋" w:hAnsi="仿宋"/>
          <w:sz w:val="32"/>
          <w:szCs w:val="32"/>
        </w:rPr>
      </w:pPr>
      <w:r>
        <w:rPr>
          <w:rStyle w:val="NormalCharacter"/>
          <w:rFonts w:ascii="仿宋" w:eastAsia="仿宋" w:hAnsi="仿宋" w:hint="eastAsia"/>
          <w:sz w:val="32"/>
          <w:szCs w:val="32"/>
        </w:rPr>
        <w:t xml:space="preserve">       年    月    日</w:t>
      </w:r>
    </w:p>
    <w:p w:rsidR="00104CD2" w:rsidRDefault="00104CD2" w:rsidP="00E80075">
      <w:pPr>
        <w:spacing w:line="360" w:lineRule="auto"/>
        <w:textAlignment w:val="baseline"/>
        <w:rPr>
          <w:b/>
          <w:sz w:val="28"/>
          <w:szCs w:val="28"/>
        </w:rPr>
      </w:pPr>
    </w:p>
    <w:p w:rsidR="00104CD2" w:rsidRDefault="00104CD2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04CD2" w:rsidRDefault="00104CD2" w:rsidP="00104CD2">
      <w:pPr>
        <w:autoSpaceDE w:val="0"/>
        <w:autoSpaceDN w:val="0"/>
        <w:adjustRightInd w:val="0"/>
        <w:jc w:val="center"/>
        <w:rPr>
          <w:rFonts w:ascii="宋体" w:cs="宋体"/>
          <w:b/>
          <w:kern w:val="0"/>
          <w:sz w:val="32"/>
          <w:szCs w:val="32"/>
        </w:rPr>
      </w:pPr>
    </w:p>
    <w:p w:rsidR="00104CD2" w:rsidRDefault="00104CD2" w:rsidP="00104CD2">
      <w:pPr>
        <w:autoSpaceDE w:val="0"/>
        <w:autoSpaceDN w:val="0"/>
        <w:adjustRightInd w:val="0"/>
        <w:jc w:val="center"/>
        <w:rPr>
          <w:rFonts w:ascii="宋体" w:cs="宋体"/>
          <w:b/>
          <w:kern w:val="0"/>
          <w:sz w:val="32"/>
          <w:szCs w:val="32"/>
        </w:rPr>
      </w:pPr>
    </w:p>
    <w:p w:rsidR="00104CD2" w:rsidRPr="00104CD2" w:rsidRDefault="00104CD2" w:rsidP="00104CD2">
      <w:pPr>
        <w:autoSpaceDE w:val="0"/>
        <w:autoSpaceDN w:val="0"/>
        <w:adjustRightInd w:val="0"/>
        <w:jc w:val="center"/>
        <w:rPr>
          <w:rFonts w:ascii="仿宋" w:eastAsia="仿宋" w:hAnsi="仿宋" w:cs="宋体"/>
          <w:b/>
          <w:kern w:val="0"/>
          <w:sz w:val="32"/>
          <w:szCs w:val="32"/>
        </w:rPr>
      </w:pPr>
      <w:r w:rsidRPr="00104CD2">
        <w:rPr>
          <w:rFonts w:ascii="仿宋" w:eastAsia="仿宋" w:hAnsi="仿宋" w:cs="宋体" w:hint="eastAsia"/>
          <w:b/>
          <w:kern w:val="0"/>
          <w:sz w:val="32"/>
          <w:szCs w:val="32"/>
        </w:rPr>
        <w:t>法定代表人资格证明书</w:t>
      </w:r>
    </w:p>
    <w:p w:rsidR="00104CD2" w:rsidRPr="00E37A52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 w:cs="宋体"/>
          <w:kern w:val="0"/>
          <w:sz w:val="32"/>
          <w:szCs w:val="32"/>
          <w:u w:val="single"/>
        </w:rPr>
      </w:pP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单位名称：</w:t>
      </w:r>
      <w:r w:rsidRPr="00E37A52">
        <w:rPr>
          <w:rFonts w:ascii="仿宋" w:eastAsia="仿宋" w:hAnsi="仿宋" w:cs="宋体" w:hint="eastAsia"/>
          <w:kern w:val="0"/>
          <w:sz w:val="32"/>
          <w:szCs w:val="32"/>
          <w:u w:val="single"/>
        </w:rPr>
        <w:t xml:space="preserve">                                           </w:t>
      </w:r>
    </w:p>
    <w:p w:rsidR="00104CD2" w:rsidRPr="00E37A52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 w:cs="宋体"/>
          <w:kern w:val="0"/>
          <w:sz w:val="32"/>
          <w:szCs w:val="32"/>
          <w:u w:val="single"/>
        </w:rPr>
      </w:pP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地</w:t>
      </w:r>
      <w:r w:rsidRPr="00E37A52">
        <w:rPr>
          <w:rFonts w:ascii="仿宋" w:eastAsia="仿宋" w:hAnsi="仿宋" w:cs="宋体"/>
          <w:kern w:val="0"/>
          <w:sz w:val="32"/>
          <w:szCs w:val="32"/>
        </w:rPr>
        <w:t xml:space="preserve"> </w:t>
      </w:r>
      <w:r w:rsidRPr="00E37A52">
        <w:rPr>
          <w:rFonts w:ascii="仿宋" w:eastAsia="仿宋" w:hAnsi="仿宋" w:cs="宋体" w:hint="eastAsia"/>
          <w:kern w:val="0"/>
          <w:sz w:val="32"/>
          <w:szCs w:val="32"/>
        </w:rPr>
        <w:t xml:space="preserve">   址：</w:t>
      </w:r>
      <w:r w:rsidRPr="00E37A52">
        <w:rPr>
          <w:rFonts w:ascii="仿宋" w:eastAsia="仿宋" w:hAnsi="仿宋" w:cs="宋体" w:hint="eastAsia"/>
          <w:kern w:val="0"/>
          <w:sz w:val="32"/>
          <w:szCs w:val="32"/>
          <w:u w:val="single"/>
        </w:rPr>
        <w:t xml:space="preserve">                                           </w:t>
      </w:r>
    </w:p>
    <w:p w:rsidR="00104CD2" w:rsidRPr="00E37A52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 w:cs="宋体"/>
          <w:kern w:val="0"/>
          <w:sz w:val="32"/>
          <w:szCs w:val="32"/>
          <w:u w:val="single"/>
        </w:rPr>
      </w:pP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姓名：</w:t>
      </w:r>
      <w:r w:rsidRPr="00E37A52">
        <w:rPr>
          <w:rFonts w:ascii="仿宋" w:eastAsia="仿宋" w:hAnsi="仿宋" w:cs="宋体" w:hint="eastAsia"/>
          <w:kern w:val="0"/>
          <w:sz w:val="32"/>
          <w:szCs w:val="32"/>
          <w:u w:val="single"/>
        </w:rPr>
        <w:t xml:space="preserve">        </w:t>
      </w:r>
      <w:r w:rsidRPr="00E37A52">
        <w:rPr>
          <w:rFonts w:ascii="仿宋" w:eastAsia="仿宋" w:hAnsi="仿宋" w:cs="宋体"/>
          <w:kern w:val="0"/>
          <w:sz w:val="32"/>
          <w:szCs w:val="32"/>
        </w:rPr>
        <w:t xml:space="preserve"> </w:t>
      </w: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性别：</w:t>
      </w:r>
      <w:r w:rsidRPr="00E37A52">
        <w:rPr>
          <w:rFonts w:ascii="仿宋" w:eastAsia="仿宋" w:hAnsi="仿宋" w:cs="宋体" w:hint="eastAsia"/>
          <w:kern w:val="0"/>
          <w:sz w:val="32"/>
          <w:szCs w:val="32"/>
          <w:u w:val="single"/>
        </w:rPr>
        <w:t xml:space="preserve">         </w:t>
      </w:r>
      <w:r w:rsidRPr="00E37A52">
        <w:rPr>
          <w:rFonts w:ascii="仿宋" w:eastAsia="仿宋" w:hAnsi="仿宋" w:cs="宋体"/>
          <w:kern w:val="0"/>
          <w:sz w:val="32"/>
          <w:szCs w:val="32"/>
        </w:rPr>
        <w:t xml:space="preserve"> </w:t>
      </w: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年龄：</w:t>
      </w:r>
      <w:r w:rsidRPr="00E37A52">
        <w:rPr>
          <w:rFonts w:ascii="仿宋" w:eastAsia="仿宋" w:hAnsi="仿宋" w:cs="宋体" w:hint="eastAsia"/>
          <w:kern w:val="0"/>
          <w:sz w:val="32"/>
          <w:szCs w:val="32"/>
          <w:u w:val="single"/>
        </w:rPr>
        <w:t xml:space="preserve">    </w:t>
      </w:r>
      <w:r w:rsidRPr="00E37A52">
        <w:rPr>
          <w:rFonts w:ascii="仿宋" w:eastAsia="仿宋" w:hAnsi="仿宋" w:cs="宋体"/>
          <w:kern w:val="0"/>
          <w:sz w:val="32"/>
          <w:szCs w:val="32"/>
        </w:rPr>
        <w:t xml:space="preserve"> </w:t>
      </w: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职务：</w:t>
      </w:r>
      <w:r w:rsidRPr="00E37A52">
        <w:rPr>
          <w:rFonts w:ascii="仿宋" w:eastAsia="仿宋" w:hAnsi="仿宋" w:cs="宋体" w:hint="eastAsia"/>
          <w:kern w:val="0"/>
          <w:sz w:val="32"/>
          <w:szCs w:val="32"/>
          <w:u w:val="single"/>
        </w:rPr>
        <w:t xml:space="preserve">     </w:t>
      </w:r>
    </w:p>
    <w:p w:rsidR="00104CD2" w:rsidRPr="00E37A52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系</w:t>
      </w:r>
      <w:r w:rsidRPr="00E37A52">
        <w:rPr>
          <w:rFonts w:ascii="仿宋" w:eastAsia="仿宋" w:hAnsi="仿宋" w:cs="宋体" w:hint="eastAsia"/>
          <w:kern w:val="0"/>
          <w:sz w:val="32"/>
          <w:szCs w:val="32"/>
          <w:u w:val="single"/>
        </w:rPr>
        <w:t xml:space="preserve">                                 </w:t>
      </w:r>
      <w:r w:rsidRPr="00E37A52">
        <w:rPr>
          <w:rFonts w:ascii="仿宋" w:eastAsia="仿宋" w:hAnsi="仿宋" w:cs="宋体"/>
          <w:kern w:val="0"/>
          <w:sz w:val="32"/>
          <w:szCs w:val="32"/>
        </w:rPr>
        <w:t xml:space="preserve"> </w:t>
      </w: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的法定代表人。</w:t>
      </w:r>
    </w:p>
    <w:p w:rsidR="00104CD2" w:rsidRPr="00E37A52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:rsidR="00104CD2" w:rsidRPr="00E37A52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特此证明。</w:t>
      </w:r>
    </w:p>
    <w:p w:rsidR="00104CD2" w:rsidRPr="00E37A52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:rsidR="00104CD2" w:rsidRPr="00E37A52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:rsidR="00104CD2" w:rsidRPr="00E37A52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 w:cs="宋体"/>
          <w:kern w:val="0"/>
          <w:sz w:val="32"/>
          <w:szCs w:val="32"/>
        </w:rPr>
      </w:pPr>
    </w:p>
    <w:p w:rsidR="00104CD2" w:rsidRPr="00E37A52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 w:cs="宋体"/>
          <w:kern w:val="0"/>
          <w:sz w:val="32"/>
          <w:szCs w:val="32"/>
          <w:u w:val="single"/>
        </w:rPr>
      </w:pPr>
      <w:r w:rsidRPr="00E37A52">
        <w:rPr>
          <w:rFonts w:ascii="仿宋" w:eastAsia="仿宋" w:hAnsi="仿宋" w:cs="宋体" w:hint="eastAsia"/>
          <w:kern w:val="0"/>
          <w:sz w:val="32"/>
          <w:szCs w:val="32"/>
        </w:rPr>
        <w:t xml:space="preserve">                  报价人</w:t>
      </w:r>
      <w:r w:rsidRPr="00E37A52">
        <w:rPr>
          <w:rFonts w:ascii="仿宋" w:eastAsia="仿宋" w:hAnsi="仿宋" w:cs="宋体"/>
          <w:kern w:val="0"/>
          <w:sz w:val="32"/>
          <w:szCs w:val="32"/>
        </w:rPr>
        <w:t>(</w:t>
      </w: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盖章</w:t>
      </w:r>
      <w:r w:rsidRPr="00E37A52">
        <w:rPr>
          <w:rFonts w:ascii="仿宋" w:eastAsia="仿宋" w:hAnsi="仿宋" w:cs="宋体"/>
          <w:kern w:val="0"/>
          <w:sz w:val="32"/>
          <w:szCs w:val="32"/>
        </w:rPr>
        <w:t>)</w:t>
      </w: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：</w:t>
      </w:r>
      <w:r w:rsidRPr="00E37A52">
        <w:rPr>
          <w:rFonts w:ascii="仿宋" w:eastAsia="仿宋" w:hAnsi="仿宋" w:cs="宋体" w:hint="eastAsia"/>
          <w:kern w:val="0"/>
          <w:sz w:val="32"/>
          <w:szCs w:val="32"/>
          <w:u w:val="single"/>
        </w:rPr>
        <w:t xml:space="preserve">                   </w:t>
      </w:r>
    </w:p>
    <w:p w:rsidR="00104CD2" w:rsidRPr="00E37A52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 w:cs="宋体"/>
          <w:kern w:val="0"/>
          <w:sz w:val="32"/>
          <w:szCs w:val="32"/>
        </w:rPr>
      </w:pPr>
      <w:r w:rsidRPr="00E37A52">
        <w:rPr>
          <w:rFonts w:ascii="仿宋" w:eastAsia="仿宋" w:hAnsi="仿宋" w:cs="宋体" w:hint="eastAsia"/>
          <w:kern w:val="0"/>
          <w:sz w:val="32"/>
          <w:szCs w:val="32"/>
        </w:rPr>
        <w:t xml:space="preserve">                  日</w:t>
      </w:r>
      <w:r w:rsidRPr="00E37A52">
        <w:rPr>
          <w:rFonts w:ascii="仿宋" w:eastAsia="仿宋" w:hAnsi="仿宋" w:cs="宋体"/>
          <w:kern w:val="0"/>
          <w:sz w:val="32"/>
          <w:szCs w:val="32"/>
        </w:rPr>
        <w:t xml:space="preserve"> </w:t>
      </w:r>
      <w:r w:rsidRPr="00E37A52">
        <w:rPr>
          <w:rFonts w:ascii="仿宋" w:eastAsia="仿宋" w:hAnsi="仿宋" w:cs="宋体" w:hint="eastAsia"/>
          <w:kern w:val="0"/>
          <w:sz w:val="32"/>
          <w:szCs w:val="32"/>
        </w:rPr>
        <w:t xml:space="preserve">        期：</w:t>
      </w:r>
      <w:r w:rsidRPr="00E37A52">
        <w:rPr>
          <w:rFonts w:ascii="仿宋" w:eastAsia="仿宋" w:hAnsi="仿宋" w:cs="宋体" w:hint="eastAsia"/>
          <w:kern w:val="0"/>
          <w:sz w:val="32"/>
          <w:szCs w:val="32"/>
          <w:u w:val="single"/>
        </w:rPr>
        <w:t xml:space="preserve">      </w:t>
      </w: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年</w:t>
      </w:r>
      <w:r w:rsidRPr="00E37A52">
        <w:rPr>
          <w:rFonts w:ascii="仿宋" w:eastAsia="仿宋" w:hAnsi="仿宋" w:cs="宋体" w:hint="eastAsia"/>
          <w:kern w:val="0"/>
          <w:sz w:val="32"/>
          <w:szCs w:val="32"/>
          <w:u w:val="single"/>
        </w:rPr>
        <w:t xml:space="preserve">   </w:t>
      </w: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月</w:t>
      </w:r>
      <w:r w:rsidR="00E37A52">
        <w:rPr>
          <w:rFonts w:ascii="仿宋" w:eastAsia="仿宋" w:hAnsi="仿宋" w:cs="宋体" w:hint="eastAsia"/>
          <w:kern w:val="0"/>
          <w:sz w:val="32"/>
          <w:szCs w:val="32"/>
          <w:u w:val="single"/>
        </w:rPr>
        <w:t xml:space="preserve">   </w:t>
      </w:r>
      <w:r w:rsidRPr="00E37A52">
        <w:rPr>
          <w:rFonts w:ascii="仿宋" w:eastAsia="仿宋" w:hAnsi="仿宋" w:cs="宋体" w:hint="eastAsia"/>
          <w:kern w:val="0"/>
          <w:sz w:val="32"/>
          <w:szCs w:val="32"/>
        </w:rPr>
        <w:t>日</w:t>
      </w:r>
    </w:p>
    <w:p w:rsidR="00104CD2" w:rsidRDefault="00104CD2" w:rsidP="00104CD2">
      <w:pPr>
        <w:autoSpaceDE w:val="0"/>
        <w:autoSpaceDN w:val="0"/>
        <w:adjustRightInd w:val="0"/>
        <w:jc w:val="center"/>
        <w:rPr>
          <w:rFonts w:ascii="宋体" w:cs="宋体"/>
          <w:b/>
          <w:kern w:val="0"/>
          <w:sz w:val="32"/>
          <w:szCs w:val="32"/>
        </w:rPr>
      </w:pPr>
    </w:p>
    <w:p w:rsidR="00104CD2" w:rsidRDefault="00104CD2" w:rsidP="00E80075">
      <w:pPr>
        <w:spacing w:line="360" w:lineRule="auto"/>
        <w:textAlignment w:val="baseline"/>
        <w:rPr>
          <w:b/>
          <w:sz w:val="28"/>
          <w:szCs w:val="28"/>
        </w:rPr>
      </w:pPr>
    </w:p>
    <w:p w:rsidR="00104CD2" w:rsidRDefault="00104CD2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04CD2" w:rsidRDefault="00104CD2" w:rsidP="00104CD2">
      <w:pPr>
        <w:autoSpaceDE w:val="0"/>
        <w:autoSpaceDN w:val="0"/>
        <w:adjustRightInd w:val="0"/>
        <w:jc w:val="center"/>
        <w:rPr>
          <w:rFonts w:ascii="仿宋" w:eastAsia="仿宋" w:hAnsi="仿宋" w:cs="宋体"/>
          <w:b/>
          <w:kern w:val="0"/>
          <w:sz w:val="32"/>
          <w:szCs w:val="32"/>
        </w:rPr>
      </w:pPr>
    </w:p>
    <w:p w:rsidR="00104CD2" w:rsidRPr="00104CD2" w:rsidRDefault="00104CD2" w:rsidP="00104CD2">
      <w:pPr>
        <w:autoSpaceDE w:val="0"/>
        <w:autoSpaceDN w:val="0"/>
        <w:adjustRightInd w:val="0"/>
        <w:jc w:val="center"/>
        <w:rPr>
          <w:rFonts w:ascii="仿宋" w:eastAsia="仿宋" w:hAnsi="仿宋" w:cs="宋体"/>
          <w:b/>
          <w:kern w:val="0"/>
          <w:sz w:val="32"/>
          <w:szCs w:val="32"/>
        </w:rPr>
      </w:pPr>
      <w:r w:rsidRPr="00104CD2">
        <w:rPr>
          <w:rFonts w:ascii="仿宋" w:eastAsia="仿宋" w:hAnsi="仿宋" w:cs="宋体" w:hint="eastAsia"/>
          <w:b/>
          <w:kern w:val="0"/>
          <w:sz w:val="32"/>
          <w:szCs w:val="32"/>
        </w:rPr>
        <w:t>报价文件签署授权委托书</w:t>
      </w:r>
    </w:p>
    <w:p w:rsidR="00104CD2" w:rsidRPr="00C204B3" w:rsidRDefault="00104CD2" w:rsidP="00104CD2">
      <w:pPr>
        <w:pStyle w:val="af1"/>
        <w:spacing w:line="480" w:lineRule="auto"/>
        <w:jc w:val="left"/>
        <w:rPr>
          <w:sz w:val="28"/>
        </w:rPr>
      </w:pPr>
    </w:p>
    <w:p w:rsidR="00104CD2" w:rsidRPr="00E37A52" w:rsidRDefault="00104CD2" w:rsidP="00104CD2">
      <w:pPr>
        <w:pStyle w:val="af1"/>
        <w:spacing w:line="480" w:lineRule="auto"/>
        <w:ind w:leftChars="85" w:left="178" w:firstLineChars="200" w:firstLine="560"/>
        <w:jc w:val="left"/>
        <w:rPr>
          <w:rFonts w:ascii="仿宋" w:eastAsia="仿宋" w:hAnsi="仿宋"/>
          <w:sz w:val="28"/>
          <w:szCs w:val="28"/>
          <w:u w:val="single"/>
        </w:rPr>
      </w:pPr>
      <w:r w:rsidRPr="00E37A52">
        <w:rPr>
          <w:rFonts w:ascii="仿宋" w:eastAsia="仿宋" w:hAnsi="仿宋" w:hint="eastAsia"/>
          <w:sz w:val="28"/>
          <w:szCs w:val="28"/>
        </w:rPr>
        <w:t>本授权委托书声明：我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</w:t>
      </w:r>
      <w:r w:rsidRPr="00E37A52">
        <w:rPr>
          <w:rFonts w:ascii="仿宋" w:eastAsia="仿宋" w:hAnsi="仿宋" w:hint="eastAsia"/>
          <w:sz w:val="28"/>
          <w:szCs w:val="28"/>
        </w:rPr>
        <w:t>(姓名)系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                           </w:t>
      </w:r>
    </w:p>
    <w:p w:rsidR="00104CD2" w:rsidRPr="00E37A52" w:rsidRDefault="00104CD2" w:rsidP="00E37A52">
      <w:pPr>
        <w:pStyle w:val="af1"/>
        <w:spacing w:line="480" w:lineRule="auto"/>
        <w:ind w:leftChars="86" w:left="181"/>
        <w:jc w:val="left"/>
        <w:rPr>
          <w:rFonts w:ascii="仿宋" w:eastAsia="仿宋" w:hAnsi="仿宋"/>
          <w:sz w:val="28"/>
          <w:szCs w:val="28"/>
          <w:u w:val="single"/>
        </w:rPr>
      </w:pP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             </w:t>
      </w:r>
      <w:r w:rsidRPr="00E37A52">
        <w:rPr>
          <w:rFonts w:ascii="仿宋" w:eastAsia="仿宋" w:hAnsi="仿宋" w:hint="eastAsia"/>
          <w:sz w:val="28"/>
          <w:szCs w:val="28"/>
        </w:rPr>
        <w:t>(报价人名称)的法定代表人，现授权委托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                                          </w:t>
      </w:r>
      <w:r w:rsidRPr="00E37A52">
        <w:rPr>
          <w:rFonts w:ascii="仿宋" w:eastAsia="仿宋" w:hAnsi="仿宋" w:hint="eastAsia"/>
          <w:sz w:val="28"/>
          <w:szCs w:val="28"/>
        </w:rPr>
        <w:t>(单位名称)的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</w:t>
      </w:r>
      <w:r w:rsidRPr="00E37A52">
        <w:rPr>
          <w:rFonts w:ascii="仿宋" w:eastAsia="仿宋" w:hAnsi="仿宋" w:hint="eastAsia"/>
          <w:sz w:val="28"/>
          <w:szCs w:val="28"/>
        </w:rPr>
        <w:t>(姓名)为我单位签署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                                     </w:t>
      </w:r>
      <w:r w:rsidRPr="00E37A52">
        <w:rPr>
          <w:rFonts w:ascii="仿宋" w:eastAsia="仿宋" w:hAnsi="仿宋" w:hint="eastAsia"/>
          <w:sz w:val="28"/>
          <w:szCs w:val="28"/>
        </w:rPr>
        <w:t>项目报价文件的法定代表人的授权委托代理人，我承认代理人全权代表我所签署的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                                             </w:t>
      </w:r>
      <w:r w:rsidRPr="00E37A52">
        <w:rPr>
          <w:rFonts w:ascii="仿宋" w:eastAsia="仿宋" w:hAnsi="仿宋" w:hint="eastAsia"/>
          <w:sz w:val="28"/>
          <w:szCs w:val="28"/>
        </w:rPr>
        <w:t>项目报价文件的内容。</w:t>
      </w:r>
    </w:p>
    <w:p w:rsidR="00104CD2" w:rsidRPr="00E37A52" w:rsidRDefault="00104CD2" w:rsidP="00104CD2">
      <w:pPr>
        <w:pStyle w:val="af1"/>
        <w:spacing w:line="480" w:lineRule="auto"/>
        <w:ind w:leftChars="85" w:left="178" w:firstLineChars="200" w:firstLine="560"/>
        <w:rPr>
          <w:rFonts w:ascii="仿宋" w:eastAsia="仿宋" w:hAnsi="仿宋"/>
          <w:sz w:val="28"/>
          <w:szCs w:val="28"/>
        </w:rPr>
      </w:pPr>
      <w:r w:rsidRPr="00E37A52">
        <w:rPr>
          <w:rFonts w:ascii="仿宋" w:eastAsia="仿宋" w:hAnsi="仿宋" w:hint="eastAsia"/>
          <w:sz w:val="28"/>
          <w:szCs w:val="28"/>
        </w:rPr>
        <w:t>代理人无转委托权，特此委托。</w:t>
      </w:r>
    </w:p>
    <w:p w:rsidR="00104CD2" w:rsidRPr="00E37A52" w:rsidRDefault="00104CD2" w:rsidP="00104CD2">
      <w:pPr>
        <w:pStyle w:val="af1"/>
        <w:spacing w:line="480" w:lineRule="auto"/>
        <w:ind w:left="85" w:firstLine="720"/>
        <w:rPr>
          <w:rFonts w:ascii="仿宋" w:eastAsia="仿宋" w:hAnsi="仿宋"/>
          <w:sz w:val="28"/>
          <w:szCs w:val="28"/>
        </w:rPr>
      </w:pPr>
    </w:p>
    <w:p w:rsidR="00104CD2" w:rsidRPr="00E37A52" w:rsidRDefault="00104CD2" w:rsidP="00104CD2">
      <w:pPr>
        <w:pStyle w:val="af1"/>
        <w:spacing w:line="480" w:lineRule="auto"/>
        <w:ind w:left="85" w:firstLine="720"/>
        <w:rPr>
          <w:rFonts w:ascii="仿宋" w:eastAsia="仿宋" w:hAnsi="仿宋"/>
          <w:sz w:val="28"/>
          <w:szCs w:val="28"/>
        </w:rPr>
      </w:pPr>
    </w:p>
    <w:p w:rsidR="00104CD2" w:rsidRPr="00E37A52" w:rsidRDefault="00104CD2" w:rsidP="00E37A52">
      <w:pPr>
        <w:pStyle w:val="af1"/>
        <w:spacing w:line="480" w:lineRule="auto"/>
        <w:rPr>
          <w:rFonts w:ascii="仿宋" w:eastAsia="仿宋" w:hAnsi="仿宋"/>
          <w:sz w:val="28"/>
          <w:szCs w:val="28"/>
        </w:rPr>
      </w:pPr>
    </w:p>
    <w:p w:rsidR="00104CD2" w:rsidRPr="00E37A52" w:rsidRDefault="00104CD2" w:rsidP="00104CD2">
      <w:pPr>
        <w:pStyle w:val="af1"/>
        <w:spacing w:line="480" w:lineRule="auto"/>
        <w:ind w:left="85" w:firstLine="720"/>
        <w:rPr>
          <w:rFonts w:ascii="仿宋" w:eastAsia="仿宋" w:hAnsi="仿宋"/>
          <w:sz w:val="28"/>
          <w:szCs w:val="28"/>
        </w:rPr>
      </w:pPr>
    </w:p>
    <w:p w:rsidR="00104CD2" w:rsidRPr="00E37A52" w:rsidRDefault="00104CD2" w:rsidP="00104CD2">
      <w:pPr>
        <w:pStyle w:val="af1"/>
        <w:spacing w:line="480" w:lineRule="auto"/>
        <w:ind w:leftChars="40" w:left="84" w:firstLineChars="200" w:firstLine="560"/>
        <w:rPr>
          <w:rFonts w:ascii="仿宋" w:eastAsia="仿宋" w:hAnsi="仿宋"/>
          <w:sz w:val="28"/>
          <w:szCs w:val="28"/>
          <w:u w:val="single"/>
        </w:rPr>
      </w:pPr>
      <w:r w:rsidRPr="00E37A52">
        <w:rPr>
          <w:rFonts w:ascii="仿宋" w:eastAsia="仿宋" w:hAnsi="仿宋" w:hint="eastAsia"/>
          <w:sz w:val="28"/>
          <w:szCs w:val="28"/>
        </w:rPr>
        <w:t>代理人：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   </w:t>
      </w:r>
      <w:r w:rsidRPr="00E37A52">
        <w:rPr>
          <w:rFonts w:ascii="仿宋" w:eastAsia="仿宋" w:hAnsi="仿宋" w:hint="eastAsia"/>
          <w:sz w:val="28"/>
          <w:szCs w:val="28"/>
        </w:rPr>
        <w:t xml:space="preserve">  性别：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</w:t>
      </w:r>
      <w:r w:rsidRPr="00E37A52">
        <w:rPr>
          <w:rFonts w:ascii="仿宋" w:eastAsia="仿宋" w:hAnsi="仿宋" w:hint="eastAsia"/>
          <w:sz w:val="28"/>
          <w:szCs w:val="28"/>
        </w:rPr>
        <w:t xml:space="preserve">  年龄：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               </w:t>
      </w:r>
    </w:p>
    <w:p w:rsidR="00104CD2" w:rsidRPr="00E37A52" w:rsidRDefault="00104CD2" w:rsidP="00104CD2">
      <w:pPr>
        <w:pStyle w:val="af1"/>
        <w:spacing w:line="480" w:lineRule="auto"/>
        <w:ind w:leftChars="40" w:left="84" w:firstLineChars="200" w:firstLine="560"/>
        <w:rPr>
          <w:rFonts w:ascii="仿宋" w:eastAsia="仿宋" w:hAnsi="仿宋"/>
          <w:sz w:val="28"/>
          <w:szCs w:val="28"/>
          <w:u w:val="single"/>
        </w:rPr>
      </w:pPr>
      <w:r w:rsidRPr="00E37A52">
        <w:rPr>
          <w:rFonts w:ascii="仿宋" w:eastAsia="仿宋" w:hAnsi="仿宋" w:hint="eastAsia"/>
          <w:sz w:val="28"/>
          <w:szCs w:val="28"/>
        </w:rPr>
        <w:t>身份证号码：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             </w:t>
      </w:r>
      <w:r w:rsidRPr="00E37A52">
        <w:rPr>
          <w:rFonts w:ascii="仿宋" w:eastAsia="仿宋" w:hAnsi="仿宋" w:hint="eastAsia"/>
          <w:sz w:val="28"/>
          <w:szCs w:val="28"/>
        </w:rPr>
        <w:t xml:space="preserve">  职务：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                     </w:t>
      </w:r>
    </w:p>
    <w:p w:rsidR="00104CD2" w:rsidRPr="00E37A52" w:rsidRDefault="00104CD2" w:rsidP="00104CD2">
      <w:pPr>
        <w:pStyle w:val="af1"/>
        <w:spacing w:line="480" w:lineRule="auto"/>
        <w:ind w:leftChars="40" w:left="84" w:firstLineChars="200" w:firstLine="560"/>
        <w:rPr>
          <w:rFonts w:ascii="仿宋" w:eastAsia="仿宋" w:hAnsi="仿宋"/>
          <w:sz w:val="28"/>
          <w:szCs w:val="28"/>
          <w:u w:val="single"/>
        </w:rPr>
      </w:pPr>
      <w:r w:rsidRPr="00E37A52">
        <w:rPr>
          <w:rFonts w:ascii="仿宋" w:eastAsia="仿宋" w:hAnsi="仿宋" w:hint="eastAsia"/>
          <w:sz w:val="28"/>
          <w:szCs w:val="28"/>
        </w:rPr>
        <w:t>报价人(盖章)：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                                                   </w:t>
      </w:r>
    </w:p>
    <w:p w:rsidR="00104CD2" w:rsidRPr="00E37A52" w:rsidRDefault="00104CD2" w:rsidP="00104CD2">
      <w:pPr>
        <w:pStyle w:val="af1"/>
        <w:spacing w:line="480" w:lineRule="auto"/>
        <w:ind w:leftChars="40" w:left="84" w:firstLineChars="200" w:firstLine="560"/>
        <w:rPr>
          <w:rFonts w:ascii="仿宋" w:eastAsia="仿宋" w:hAnsi="仿宋"/>
          <w:sz w:val="28"/>
          <w:szCs w:val="28"/>
        </w:rPr>
      </w:pPr>
      <w:r w:rsidRPr="00E37A52">
        <w:rPr>
          <w:rFonts w:ascii="仿宋" w:eastAsia="仿宋" w:hAnsi="仿宋" w:hint="eastAsia"/>
          <w:sz w:val="28"/>
          <w:szCs w:val="28"/>
        </w:rPr>
        <w:t>法定代表人(签字或盖章)：</w:t>
      </w:r>
      <w:r w:rsidRPr="00E37A52">
        <w:rPr>
          <w:rFonts w:ascii="仿宋" w:eastAsia="仿宋" w:hAnsi="仿宋" w:hint="eastAsia"/>
          <w:sz w:val="28"/>
          <w:szCs w:val="28"/>
          <w:u w:val="single"/>
        </w:rPr>
        <w:t xml:space="preserve">                                                            </w:t>
      </w:r>
      <w:r w:rsidRPr="00E37A52">
        <w:rPr>
          <w:rFonts w:ascii="仿宋" w:eastAsia="仿宋" w:hAnsi="仿宋"/>
          <w:sz w:val="28"/>
          <w:szCs w:val="28"/>
        </w:rPr>
        <w:t xml:space="preserve">  </w:t>
      </w:r>
    </w:p>
    <w:p w:rsidR="00104CD2" w:rsidRPr="00E37A52" w:rsidRDefault="00104CD2" w:rsidP="00104CD2">
      <w:pPr>
        <w:widowControl/>
        <w:spacing w:beforeLines="50" w:before="156" w:line="360" w:lineRule="auto"/>
        <w:ind w:right="20" w:firstLineChars="240" w:firstLine="672"/>
        <w:rPr>
          <w:rFonts w:ascii="仿宋" w:eastAsia="仿宋" w:hAnsi="仿宋"/>
          <w:sz w:val="28"/>
          <w:szCs w:val="28"/>
        </w:rPr>
      </w:pPr>
      <w:r w:rsidRPr="00E37A52">
        <w:rPr>
          <w:rFonts w:ascii="仿宋" w:eastAsia="仿宋" w:hAnsi="仿宋" w:hint="eastAsia"/>
          <w:sz w:val="28"/>
          <w:szCs w:val="28"/>
        </w:rPr>
        <w:t xml:space="preserve">授权委托日期：             年         月       </w:t>
      </w:r>
    </w:p>
    <w:p w:rsidR="00104CD2" w:rsidRDefault="00104CD2" w:rsidP="00104CD2">
      <w:pPr>
        <w:autoSpaceDE w:val="0"/>
        <w:autoSpaceDN w:val="0"/>
        <w:adjustRightInd w:val="0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04CD2" w:rsidRDefault="00104CD2" w:rsidP="00104CD2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104CD2" w:rsidRPr="002824D7" w:rsidRDefault="00104CD2" w:rsidP="00104CD2">
      <w:pPr>
        <w:autoSpaceDE w:val="0"/>
        <w:autoSpaceDN w:val="0"/>
        <w:adjustRightInd w:val="0"/>
        <w:jc w:val="center"/>
        <w:rPr>
          <w:rFonts w:ascii="仿宋" w:eastAsia="仿宋" w:hAnsi="仿宋" w:cs="宋体"/>
          <w:b/>
          <w:kern w:val="0"/>
          <w:sz w:val="32"/>
          <w:szCs w:val="32"/>
        </w:rPr>
      </w:pPr>
      <w:r w:rsidRPr="002824D7">
        <w:rPr>
          <w:rFonts w:ascii="仿宋" w:eastAsia="仿宋" w:hAnsi="仿宋" w:cs="宋体" w:hint="eastAsia"/>
          <w:b/>
          <w:kern w:val="0"/>
          <w:sz w:val="32"/>
          <w:szCs w:val="32"/>
        </w:rPr>
        <w:t>资质文件</w:t>
      </w:r>
    </w:p>
    <w:p w:rsidR="00104CD2" w:rsidRPr="002824D7" w:rsidRDefault="00104CD2" w:rsidP="00104CD2">
      <w:pPr>
        <w:autoSpaceDE w:val="0"/>
        <w:autoSpaceDN w:val="0"/>
        <w:adjustRightInd w:val="0"/>
        <w:jc w:val="left"/>
        <w:rPr>
          <w:rFonts w:ascii="仿宋" w:eastAsia="仿宋" w:hAnsi="仿宋"/>
          <w:sz w:val="28"/>
          <w:szCs w:val="28"/>
        </w:rPr>
      </w:pPr>
      <w:r w:rsidRPr="002824D7">
        <w:rPr>
          <w:rFonts w:ascii="仿宋" w:eastAsia="仿宋" w:hAnsi="仿宋" w:hint="eastAsia"/>
          <w:sz w:val="28"/>
          <w:szCs w:val="28"/>
        </w:rPr>
        <w:t>报价人需提供一下资质文件：</w:t>
      </w:r>
    </w:p>
    <w:p w:rsidR="00104CD2" w:rsidRDefault="00E37A52" w:rsidP="00E37A52">
      <w:pPr>
        <w:autoSpaceDE w:val="0"/>
        <w:autoSpaceDN w:val="0"/>
        <w:adjustRightInd w:val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1、</w:t>
      </w:r>
      <w:r w:rsidRPr="00E37A52">
        <w:rPr>
          <w:rFonts w:ascii="仿宋" w:eastAsia="仿宋" w:hAnsi="仿宋" w:hint="eastAsia"/>
          <w:sz w:val="28"/>
          <w:szCs w:val="28"/>
        </w:rPr>
        <w:t>企业法人营业执照</w:t>
      </w:r>
      <w:r w:rsidR="00104CD2" w:rsidRPr="00E37A52">
        <w:rPr>
          <w:rFonts w:ascii="仿宋" w:eastAsia="仿宋" w:hAnsi="仿宋" w:hint="eastAsia"/>
          <w:sz w:val="28"/>
          <w:szCs w:val="28"/>
        </w:rPr>
        <w:t>；</w:t>
      </w:r>
    </w:p>
    <w:p w:rsidR="00D925CB" w:rsidRPr="00E37A52" w:rsidRDefault="00D925CB" w:rsidP="00E37A52">
      <w:pPr>
        <w:autoSpaceDE w:val="0"/>
        <w:autoSpaceDN w:val="0"/>
        <w:adjustRightInd w:val="0"/>
        <w:jc w:val="left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 w:hint="eastAsia"/>
          <w:sz w:val="28"/>
          <w:szCs w:val="28"/>
        </w:rPr>
        <w:t>2、</w:t>
      </w:r>
      <w:r w:rsidR="001647D9">
        <w:rPr>
          <w:rFonts w:ascii="仿宋" w:eastAsia="仿宋" w:hAnsi="仿宋" w:hint="eastAsia"/>
          <w:sz w:val="28"/>
          <w:szCs w:val="28"/>
        </w:rPr>
        <w:t>资质证明</w:t>
      </w:r>
      <w:r>
        <w:rPr>
          <w:rFonts w:ascii="仿宋" w:eastAsia="仿宋" w:hAnsi="仿宋" w:hint="eastAsia"/>
          <w:sz w:val="28"/>
          <w:szCs w:val="28"/>
        </w:rPr>
        <w:t>；</w:t>
      </w:r>
    </w:p>
    <w:p w:rsidR="00D925CB" w:rsidRDefault="00D925CB" w:rsidP="00E80075">
      <w:pPr>
        <w:spacing w:line="360" w:lineRule="auto"/>
        <w:textAlignment w:val="baseline"/>
        <w:rPr>
          <w:b/>
          <w:sz w:val="28"/>
          <w:szCs w:val="28"/>
        </w:rPr>
      </w:pPr>
    </w:p>
    <w:p w:rsidR="00D925CB" w:rsidRDefault="00D925CB">
      <w:pPr>
        <w:widowControl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D925CB" w:rsidRDefault="00D925CB" w:rsidP="00D925CB">
      <w:pPr>
        <w:spacing w:line="360" w:lineRule="auto"/>
        <w:jc w:val="center"/>
        <w:textAlignment w:val="baseline"/>
        <w:rPr>
          <w:rStyle w:val="NormalCharacter"/>
          <w:rFonts w:ascii="仿宋" w:eastAsia="仿宋" w:hAnsi="仿宋"/>
          <w:b/>
          <w:sz w:val="32"/>
          <w:szCs w:val="32"/>
        </w:rPr>
      </w:pPr>
    </w:p>
    <w:p w:rsidR="005F42D0" w:rsidRDefault="00D925CB" w:rsidP="00D925CB">
      <w:pPr>
        <w:spacing w:line="360" w:lineRule="auto"/>
        <w:jc w:val="center"/>
        <w:textAlignment w:val="baseline"/>
        <w:rPr>
          <w:rStyle w:val="NormalCharacter"/>
          <w:rFonts w:ascii="仿宋" w:eastAsia="仿宋" w:hAnsi="仿宋"/>
          <w:b/>
          <w:sz w:val="32"/>
          <w:szCs w:val="32"/>
        </w:rPr>
      </w:pPr>
      <w:r w:rsidRPr="00D925CB">
        <w:rPr>
          <w:rStyle w:val="NormalCharacter"/>
          <w:rFonts w:ascii="仿宋" w:eastAsia="仿宋" w:hAnsi="仿宋" w:hint="eastAsia"/>
          <w:b/>
          <w:sz w:val="32"/>
          <w:szCs w:val="32"/>
        </w:rPr>
        <w:t>报价</w:t>
      </w:r>
      <w:r w:rsidR="00FC4FAE">
        <w:rPr>
          <w:rStyle w:val="NormalCharacter"/>
          <w:rFonts w:ascii="仿宋" w:eastAsia="仿宋" w:hAnsi="仿宋" w:hint="eastAsia"/>
          <w:b/>
          <w:sz w:val="32"/>
          <w:szCs w:val="32"/>
        </w:rPr>
        <w:t>单</w:t>
      </w:r>
    </w:p>
    <w:tbl>
      <w:tblPr>
        <w:tblStyle w:val="af4"/>
        <w:tblW w:w="8506" w:type="dxa"/>
        <w:tblInd w:w="-318" w:type="dxa"/>
        <w:tblLook w:val="04A0" w:firstRow="1" w:lastRow="0" w:firstColumn="1" w:lastColumn="0" w:noHBand="0" w:noVBand="1"/>
      </w:tblPr>
      <w:tblGrid>
        <w:gridCol w:w="1277"/>
        <w:gridCol w:w="1984"/>
        <w:gridCol w:w="2127"/>
        <w:gridCol w:w="3118"/>
      </w:tblGrid>
      <w:tr w:rsidR="007F13C5" w:rsidRPr="006727CE" w:rsidTr="007F13C5">
        <w:tc>
          <w:tcPr>
            <w:tcW w:w="1277" w:type="dxa"/>
            <w:vAlign w:val="center"/>
          </w:tcPr>
          <w:p w:rsidR="007F13C5" w:rsidRPr="001647D9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1647D9"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序号</w:t>
            </w:r>
          </w:p>
        </w:tc>
        <w:tc>
          <w:tcPr>
            <w:tcW w:w="1984" w:type="dxa"/>
            <w:vAlign w:val="center"/>
          </w:tcPr>
          <w:p w:rsidR="007F13C5" w:rsidRPr="001647D9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1647D9"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项目</w:t>
            </w:r>
          </w:p>
        </w:tc>
        <w:tc>
          <w:tcPr>
            <w:tcW w:w="2127" w:type="dxa"/>
            <w:vAlign w:val="center"/>
          </w:tcPr>
          <w:p w:rsidR="007F13C5" w:rsidRPr="001647D9" w:rsidRDefault="007F13C5" w:rsidP="007F13C5">
            <w:pPr>
              <w:spacing w:line="360" w:lineRule="auto"/>
              <w:jc w:val="center"/>
              <w:textAlignment w:val="baseline"/>
              <w:rPr>
                <w:rFonts w:ascii="仿宋" w:eastAsia="仿宋" w:hAnsi="仿宋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最终价格</w:t>
            </w:r>
          </w:p>
        </w:tc>
        <w:tc>
          <w:tcPr>
            <w:tcW w:w="3118" w:type="dxa"/>
            <w:vAlign w:val="center"/>
          </w:tcPr>
          <w:p w:rsidR="007F13C5" w:rsidRPr="001647D9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备注</w:t>
            </w:r>
          </w:p>
        </w:tc>
      </w:tr>
      <w:tr w:rsidR="007F13C5" w:rsidRPr="006727CE" w:rsidTr="007F13C5">
        <w:trPr>
          <w:trHeight w:val="1629"/>
        </w:trPr>
        <w:tc>
          <w:tcPr>
            <w:tcW w:w="1277" w:type="dxa"/>
            <w:vAlign w:val="center"/>
          </w:tcPr>
          <w:p w:rsidR="007F13C5" w:rsidRPr="001647D9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 w:rsidRPr="001647D9"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</w:t>
            </w:r>
          </w:p>
        </w:tc>
        <w:tc>
          <w:tcPr>
            <w:tcW w:w="1984" w:type="dxa"/>
            <w:vAlign w:val="center"/>
          </w:tcPr>
          <w:p w:rsidR="007F13C5" w:rsidRPr="001647D9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人工费</w:t>
            </w:r>
          </w:p>
        </w:tc>
        <w:tc>
          <w:tcPr>
            <w:tcW w:w="2127" w:type="dxa"/>
            <w:vAlign w:val="center"/>
          </w:tcPr>
          <w:p w:rsidR="007F13C5" w:rsidRPr="001647D9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3118" w:type="dxa"/>
            <w:vAlign w:val="center"/>
          </w:tcPr>
          <w:p w:rsidR="007F13C5" w:rsidRPr="001647D9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（元/人日）</w:t>
            </w:r>
          </w:p>
        </w:tc>
      </w:tr>
      <w:tr w:rsidR="007F13C5" w:rsidRPr="006727CE" w:rsidTr="007F13C5">
        <w:trPr>
          <w:trHeight w:val="1629"/>
        </w:trPr>
        <w:tc>
          <w:tcPr>
            <w:tcW w:w="1277" w:type="dxa"/>
            <w:vAlign w:val="center"/>
          </w:tcPr>
          <w:p w:rsidR="007F13C5" w:rsidRPr="001647D9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1</w:t>
            </w:r>
            <w:r>
              <w:rPr>
                <w:rFonts w:ascii="仿宋" w:eastAsia="仿宋" w:hAnsi="仿宋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.1</w:t>
            </w:r>
          </w:p>
        </w:tc>
        <w:tc>
          <w:tcPr>
            <w:tcW w:w="1984" w:type="dxa"/>
            <w:vAlign w:val="center"/>
          </w:tcPr>
          <w:p w:rsidR="007F13C5" w:rsidRPr="001647D9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综合人工单价</w:t>
            </w:r>
          </w:p>
        </w:tc>
        <w:tc>
          <w:tcPr>
            <w:tcW w:w="2127" w:type="dxa"/>
            <w:vAlign w:val="center"/>
          </w:tcPr>
          <w:p w:rsidR="007F13C5" w:rsidRPr="001647D9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3118" w:type="dxa"/>
            <w:vAlign w:val="center"/>
          </w:tcPr>
          <w:p w:rsidR="007F13C5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</w:tr>
      <w:tr w:rsidR="007F13C5" w:rsidRPr="006727CE" w:rsidTr="007F13C5">
        <w:trPr>
          <w:trHeight w:val="1629"/>
        </w:trPr>
        <w:tc>
          <w:tcPr>
            <w:tcW w:w="1277" w:type="dxa"/>
            <w:vAlign w:val="center"/>
          </w:tcPr>
          <w:p w:rsidR="007F13C5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2</w:t>
            </w:r>
          </w:p>
        </w:tc>
        <w:tc>
          <w:tcPr>
            <w:tcW w:w="1984" w:type="dxa"/>
            <w:vAlign w:val="center"/>
          </w:tcPr>
          <w:p w:rsidR="007F13C5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材料采购费率</w:t>
            </w:r>
          </w:p>
        </w:tc>
        <w:tc>
          <w:tcPr>
            <w:tcW w:w="2127" w:type="dxa"/>
            <w:vAlign w:val="center"/>
          </w:tcPr>
          <w:p w:rsidR="007F13C5" w:rsidRPr="001647D9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3118" w:type="dxa"/>
            <w:vAlign w:val="center"/>
          </w:tcPr>
          <w:p w:rsidR="007F13C5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bookmarkStart w:id="0" w:name="_GoBack"/>
            <w:bookmarkEnd w:id="0"/>
          </w:p>
        </w:tc>
      </w:tr>
      <w:tr w:rsidR="007F13C5" w:rsidRPr="006727CE" w:rsidTr="007F13C5">
        <w:trPr>
          <w:trHeight w:val="1629"/>
        </w:trPr>
        <w:tc>
          <w:tcPr>
            <w:tcW w:w="1277" w:type="dxa"/>
            <w:vAlign w:val="center"/>
          </w:tcPr>
          <w:p w:rsidR="007F13C5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3</w:t>
            </w:r>
          </w:p>
        </w:tc>
        <w:tc>
          <w:tcPr>
            <w:tcW w:w="1984" w:type="dxa"/>
            <w:vAlign w:val="center"/>
          </w:tcPr>
          <w:p w:rsidR="007F13C5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台班费</w:t>
            </w:r>
          </w:p>
        </w:tc>
        <w:tc>
          <w:tcPr>
            <w:tcW w:w="2127" w:type="dxa"/>
            <w:vAlign w:val="center"/>
          </w:tcPr>
          <w:p w:rsidR="007F13C5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</w:p>
        </w:tc>
        <w:tc>
          <w:tcPr>
            <w:tcW w:w="3118" w:type="dxa"/>
            <w:vAlign w:val="center"/>
          </w:tcPr>
          <w:p w:rsidR="007F13C5" w:rsidRDefault="007F13C5" w:rsidP="00D925CB">
            <w:pPr>
              <w:spacing w:line="360" w:lineRule="auto"/>
              <w:jc w:val="center"/>
              <w:textAlignment w:val="baseline"/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</w:pPr>
            <w:r>
              <w:rPr>
                <w:rFonts w:ascii="仿宋" w:eastAsia="仿宋" w:hAnsi="仿宋" w:hint="eastAsia"/>
                <w:b/>
                <w:color w:val="000000" w:themeColor="text1"/>
                <w:sz w:val="28"/>
                <w:szCs w:val="28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matte">
                  <w14:bevelT w14:w="63500" w14:h="12700" w14:prst="angle"/>
                  <w14:contourClr>
                    <w14:schemeClr w14:val="bg1">
                      <w14:lumMod w14:val="65000"/>
                    </w14:schemeClr>
                  </w14:contourClr>
                </w14:props3d>
              </w:rPr>
              <w:t>（元/台班）</w:t>
            </w:r>
          </w:p>
        </w:tc>
      </w:tr>
    </w:tbl>
    <w:p w:rsidR="00D925CB" w:rsidRPr="00D925CB" w:rsidRDefault="00D925CB" w:rsidP="00D925CB">
      <w:pPr>
        <w:spacing w:line="360" w:lineRule="auto"/>
        <w:jc w:val="center"/>
        <w:textAlignment w:val="baseline"/>
        <w:rPr>
          <w:b/>
          <w:sz w:val="28"/>
          <w:szCs w:val="28"/>
        </w:rPr>
      </w:pPr>
    </w:p>
    <w:sectPr w:rsidR="00D925CB" w:rsidRPr="00D925CB" w:rsidSect="0017561C">
      <w:headerReference w:type="default" r:id="rId7"/>
      <w:footerReference w:type="default" r:id="rId8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7E15" w:rsidRDefault="00C77E15" w:rsidP="003F2695">
      <w:r>
        <w:separator/>
      </w:r>
    </w:p>
  </w:endnote>
  <w:endnote w:type="continuationSeparator" w:id="0">
    <w:p w:rsidR="00C77E15" w:rsidRDefault="00C77E15" w:rsidP="003F26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F2695" w:rsidRPr="003F2695" w:rsidRDefault="003F2695" w:rsidP="00722911">
    <w:pPr>
      <w:pStyle w:val="a5"/>
      <w:rPr>
        <w:rFonts w:ascii="微软雅黑" w:eastAsia="微软雅黑" w:hAnsi="微软雅黑"/>
        <w:sz w:val="15"/>
        <w:szCs w:val="15"/>
      </w:rPr>
    </w:pPr>
    <w:r w:rsidRPr="003F2695">
      <w:rPr>
        <w:rFonts w:ascii="微软雅黑" w:eastAsia="微软雅黑" w:hAnsi="微软雅黑" w:hint="eastAsia"/>
        <w:sz w:val="15"/>
        <w:szCs w:val="15"/>
      </w:rPr>
      <w:t xml:space="preserve">电话：86-028-3972    </w:t>
    </w:r>
    <w:r w:rsidR="00722911" w:rsidRPr="00722911">
      <w:rPr>
        <w:rFonts w:ascii="微软雅黑" w:eastAsia="微软雅黑" w:hAnsi="微软雅黑"/>
        <w:noProof/>
        <w:sz w:val="15"/>
        <w:szCs w:val="15"/>
      </w:rPr>
      <w:drawing>
        <wp:inline distT="0" distB="0" distL="0" distR="0">
          <wp:extent cx="25400" cy="177800"/>
          <wp:effectExtent l="0" t="0" r="0" b="0"/>
          <wp:docPr id="14" name="图片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" cy="17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F2695">
      <w:rPr>
        <w:rFonts w:ascii="微软雅黑" w:eastAsia="微软雅黑" w:hAnsi="微软雅黑" w:hint="eastAsia"/>
        <w:sz w:val="15"/>
        <w:szCs w:val="15"/>
      </w:rPr>
      <w:t xml:space="preserve">传真：86-028-8590 3286   </w:t>
    </w:r>
    <w:r w:rsidR="00722911" w:rsidRPr="00722911">
      <w:rPr>
        <w:rFonts w:ascii="微软雅黑" w:eastAsia="微软雅黑" w:hAnsi="微软雅黑"/>
        <w:noProof/>
        <w:sz w:val="15"/>
        <w:szCs w:val="15"/>
      </w:rPr>
      <w:drawing>
        <wp:inline distT="0" distB="0" distL="0" distR="0">
          <wp:extent cx="25400" cy="177800"/>
          <wp:effectExtent l="0" t="0" r="0" b="0"/>
          <wp:docPr id="15" name="图片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" cy="17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F2695">
      <w:rPr>
        <w:rFonts w:ascii="微软雅黑" w:eastAsia="微软雅黑" w:hAnsi="微软雅黑" w:hint="eastAsia"/>
        <w:sz w:val="15"/>
        <w:szCs w:val="15"/>
      </w:rPr>
      <w:t xml:space="preserve">邮编：610041  </w:t>
    </w:r>
    <w:r w:rsidR="00722911" w:rsidRPr="00722911">
      <w:rPr>
        <w:rFonts w:ascii="微软雅黑" w:eastAsia="微软雅黑" w:hAnsi="微软雅黑"/>
        <w:noProof/>
        <w:sz w:val="15"/>
        <w:szCs w:val="15"/>
      </w:rPr>
      <w:drawing>
        <wp:inline distT="0" distB="0" distL="0" distR="0">
          <wp:extent cx="25400" cy="177800"/>
          <wp:effectExtent l="0" t="0" r="0" b="0"/>
          <wp:docPr id="17" name="图片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5400" cy="177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3F2695">
      <w:rPr>
        <w:rFonts w:ascii="微软雅黑" w:eastAsia="微软雅黑" w:hAnsi="微软雅黑" w:hint="eastAsia"/>
        <w:sz w:val="15"/>
        <w:szCs w:val="15"/>
      </w:rPr>
      <w:t>地址：成都市二环路南三段25号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7E15" w:rsidRDefault="00C77E15" w:rsidP="003F2695">
      <w:r>
        <w:separator/>
      </w:r>
    </w:p>
  </w:footnote>
  <w:footnote w:type="continuationSeparator" w:id="0">
    <w:p w:rsidR="00C77E15" w:rsidRDefault="00C77E15" w:rsidP="003F26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6271E" w:rsidRPr="003E0EBF" w:rsidRDefault="0006271E" w:rsidP="0020234D">
    <w:pPr>
      <w:pStyle w:val="a3"/>
      <w:pBdr>
        <w:bottom w:val="none" w:sz="0" w:space="0" w:color="auto"/>
      </w:pBdr>
      <w:tabs>
        <w:tab w:val="clear" w:pos="4153"/>
        <w:tab w:val="clear" w:pos="8306"/>
        <w:tab w:val="left" w:pos="780"/>
        <w:tab w:val="left" w:pos="2840"/>
      </w:tabs>
      <w:jc w:val="left"/>
    </w:pPr>
    <w:r w:rsidRPr="007331B5">
      <w:rPr>
        <w:noProof/>
      </w:rPr>
      <w:drawing>
        <wp:anchor distT="0" distB="0" distL="114300" distR="114300" simplePos="0" relativeHeight="251710464" behindDoc="0" locked="0" layoutInCell="1" allowOverlap="1">
          <wp:simplePos x="0" y="0"/>
          <wp:positionH relativeFrom="margin">
            <wp:posOffset>-20955</wp:posOffset>
          </wp:positionH>
          <wp:positionV relativeFrom="margin">
            <wp:posOffset>-411797</wp:posOffset>
          </wp:positionV>
          <wp:extent cx="1651000" cy="245745"/>
          <wp:effectExtent l="0" t="0" r="0" b="0"/>
          <wp:wrapSquare wrapText="bothSides"/>
          <wp:docPr id="5" name="图片 5" descr="图片包含 文本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图片 12" descr="图片包含 文本&#10;&#10;描述已自动生成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1000" cy="2457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331B5">
      <w:rPr>
        <w:noProof/>
      </w:rPr>
      <w:drawing>
        <wp:anchor distT="0" distB="0" distL="114300" distR="114300" simplePos="0" relativeHeight="251709440" behindDoc="0" locked="0" layoutInCell="1" allowOverlap="1">
          <wp:simplePos x="0" y="0"/>
          <wp:positionH relativeFrom="margin">
            <wp:posOffset>-686118</wp:posOffset>
          </wp:positionH>
          <wp:positionV relativeFrom="margin">
            <wp:posOffset>-53975</wp:posOffset>
          </wp:positionV>
          <wp:extent cx="6489700" cy="110490"/>
          <wp:effectExtent l="0" t="0" r="0" b="3810"/>
          <wp:wrapSquare wrapText="bothSides"/>
          <wp:docPr id="7" name="图片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flipV="1">
                    <a:off x="0" y="0"/>
                    <a:ext cx="6489700" cy="11049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7331B5">
      <w:rPr>
        <w:noProof/>
      </w:rPr>
      <w:drawing>
        <wp:anchor distT="0" distB="0" distL="114300" distR="114300" simplePos="0" relativeHeight="251711488" behindDoc="0" locked="0" layoutInCell="1" allowOverlap="1">
          <wp:simplePos x="0" y="0"/>
          <wp:positionH relativeFrom="column">
            <wp:posOffset>-657225</wp:posOffset>
          </wp:positionH>
          <wp:positionV relativeFrom="paragraph">
            <wp:posOffset>-290513</wp:posOffset>
          </wp:positionV>
          <wp:extent cx="471170" cy="556260"/>
          <wp:effectExtent l="0" t="0" r="0" b="2540"/>
          <wp:wrapSquare wrapText="bothSides"/>
          <wp:docPr id="8" name="图片 8" descr="徽标, 图标&#10;&#10;中度可信度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图片 13" descr="徽标, 图标&#10;&#10;中度可信度描述已自动生成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71170" cy="556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892118">
      <w:rPr>
        <w:noProof/>
      </w:rPr>
      <w:drawing>
        <wp:anchor distT="0" distB="0" distL="114300" distR="114300" simplePos="0" relativeHeight="251712512" behindDoc="0" locked="0" layoutInCell="1" allowOverlap="1">
          <wp:simplePos x="0" y="0"/>
          <wp:positionH relativeFrom="margin">
            <wp:posOffset>3900170</wp:posOffset>
          </wp:positionH>
          <wp:positionV relativeFrom="margin">
            <wp:posOffset>-458788</wp:posOffset>
          </wp:positionV>
          <wp:extent cx="12700" cy="355600"/>
          <wp:effectExtent l="0" t="0" r="0" b="0"/>
          <wp:wrapSquare wrapText="bothSides"/>
          <wp:docPr id="9" name="图片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700" cy="3556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6F562A">
      <w:rPr>
        <w:noProof/>
      </w:rPr>
      <w:drawing>
        <wp:anchor distT="0" distB="0" distL="114300" distR="114300" simplePos="0" relativeHeight="251708416" behindDoc="0" locked="0" layoutInCell="1" allowOverlap="1">
          <wp:simplePos x="0" y="0"/>
          <wp:positionH relativeFrom="margin">
            <wp:posOffset>4082732</wp:posOffset>
          </wp:positionH>
          <wp:positionV relativeFrom="margin">
            <wp:posOffset>-434975</wp:posOffset>
          </wp:positionV>
          <wp:extent cx="1833880" cy="330200"/>
          <wp:effectExtent l="0" t="0" r="0" b="0"/>
          <wp:wrapSquare wrapText="bothSides"/>
          <wp:docPr id="11" name="图片 11" descr="文本&#10;&#10;描述已自动生成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文本&#10;&#10;描述已自动生成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33880" cy="33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softHyphen/>
    </w:r>
    <w:r>
      <w:rPr>
        <w:noProof/>
      </w:rPr>
      <w:softHyphen/>
    </w:r>
    <w:r>
      <w:rPr>
        <w:rFonts w:ascii="微软雅黑" w:eastAsia="微软雅黑" w:hAnsi="微软雅黑"/>
        <w:noProof/>
        <w:sz w:val="15"/>
        <w:szCs w:val="15"/>
      </w:rPr>
      <w:softHyphen/>
    </w:r>
    <w:r>
      <w:rPr>
        <w:rFonts w:ascii="微软雅黑" w:eastAsia="微软雅黑" w:hAnsi="微软雅黑"/>
        <w:noProof/>
        <w:sz w:val="15"/>
        <w:szCs w:val="15"/>
      </w:rPr>
      <w:softHyphen/>
    </w:r>
    <w:r>
      <w:softHyphen/>
    </w:r>
    <w:r>
      <w:tab/>
    </w:r>
    <w:r>
      <w:tab/>
    </w:r>
  </w:p>
  <w:p w:rsidR="003F2695" w:rsidRPr="003E0EBF" w:rsidRDefault="00402619" w:rsidP="0020234D">
    <w:pPr>
      <w:pStyle w:val="a3"/>
      <w:pBdr>
        <w:bottom w:val="none" w:sz="0" w:space="0" w:color="auto"/>
      </w:pBdr>
      <w:tabs>
        <w:tab w:val="clear" w:pos="4153"/>
        <w:tab w:val="clear" w:pos="8306"/>
        <w:tab w:val="left" w:pos="780"/>
        <w:tab w:val="left" w:pos="2840"/>
      </w:tabs>
      <w:jc w:val="left"/>
    </w:pPr>
    <w:r>
      <w:softHyphen/>
    </w:r>
    <w:r w:rsidR="007331B5">
      <w:tab/>
    </w:r>
    <w:r w:rsidR="00016F20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4434EA"/>
    <w:multiLevelType w:val="hybridMultilevel"/>
    <w:tmpl w:val="EF4AA7AE"/>
    <w:lvl w:ilvl="0" w:tplc="5B6E290C">
      <w:start w:val="1"/>
      <w:numFmt w:val="decimal"/>
      <w:lvlText w:val="%1、"/>
      <w:lvlJc w:val="left"/>
      <w:pPr>
        <w:ind w:left="720" w:hanging="720"/>
      </w:pPr>
      <w:rPr>
        <w:rFonts w:ascii="仿宋" w:eastAsia="仿宋" w:hAnsi="仿宋" w:cstheme="minorBidi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16FE3341"/>
    <w:multiLevelType w:val="hybridMultilevel"/>
    <w:tmpl w:val="02222BDE"/>
    <w:lvl w:ilvl="0" w:tplc="7E561D44">
      <w:start w:val="1"/>
      <w:numFmt w:val="decimal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proofState w:spelling="clean" w:grammar="clean"/>
  <w:attachedTemplate r:id="rId1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758F"/>
    <w:rsid w:val="00010047"/>
    <w:rsid w:val="00016F20"/>
    <w:rsid w:val="00017F7B"/>
    <w:rsid w:val="00023A9C"/>
    <w:rsid w:val="0003686E"/>
    <w:rsid w:val="0006271E"/>
    <w:rsid w:val="0006414D"/>
    <w:rsid w:val="00067288"/>
    <w:rsid w:val="00090413"/>
    <w:rsid w:val="00095075"/>
    <w:rsid w:val="000C0599"/>
    <w:rsid w:val="000E40A9"/>
    <w:rsid w:val="000E5BE2"/>
    <w:rsid w:val="000F6535"/>
    <w:rsid w:val="000F65DD"/>
    <w:rsid w:val="00104CD2"/>
    <w:rsid w:val="00132AB2"/>
    <w:rsid w:val="00155CBF"/>
    <w:rsid w:val="001573A0"/>
    <w:rsid w:val="001647D9"/>
    <w:rsid w:val="00174514"/>
    <w:rsid w:val="0017561C"/>
    <w:rsid w:val="00184A3A"/>
    <w:rsid w:val="001B1508"/>
    <w:rsid w:val="001C3614"/>
    <w:rsid w:val="001E6D01"/>
    <w:rsid w:val="0020054E"/>
    <w:rsid w:val="0020165E"/>
    <w:rsid w:val="0020234D"/>
    <w:rsid w:val="00221036"/>
    <w:rsid w:val="00226784"/>
    <w:rsid w:val="002700B2"/>
    <w:rsid w:val="002824D7"/>
    <w:rsid w:val="00285B69"/>
    <w:rsid w:val="00286ACA"/>
    <w:rsid w:val="002A146B"/>
    <w:rsid w:val="002A7FC6"/>
    <w:rsid w:val="002D558D"/>
    <w:rsid w:val="002E4FB8"/>
    <w:rsid w:val="002E537E"/>
    <w:rsid w:val="002F2E64"/>
    <w:rsid w:val="00303D22"/>
    <w:rsid w:val="00311113"/>
    <w:rsid w:val="00325B2E"/>
    <w:rsid w:val="00326625"/>
    <w:rsid w:val="00326878"/>
    <w:rsid w:val="00335872"/>
    <w:rsid w:val="00345311"/>
    <w:rsid w:val="00370124"/>
    <w:rsid w:val="00396615"/>
    <w:rsid w:val="003B07EB"/>
    <w:rsid w:val="003C4E1A"/>
    <w:rsid w:val="003E0EBF"/>
    <w:rsid w:val="003F2695"/>
    <w:rsid w:val="004014FD"/>
    <w:rsid w:val="004024DB"/>
    <w:rsid w:val="00402619"/>
    <w:rsid w:val="0044401D"/>
    <w:rsid w:val="00444255"/>
    <w:rsid w:val="00452C6B"/>
    <w:rsid w:val="00453EE0"/>
    <w:rsid w:val="00460DC0"/>
    <w:rsid w:val="00485AA2"/>
    <w:rsid w:val="004C0168"/>
    <w:rsid w:val="004C14D7"/>
    <w:rsid w:val="004F1A9D"/>
    <w:rsid w:val="00510715"/>
    <w:rsid w:val="00516CCD"/>
    <w:rsid w:val="00520497"/>
    <w:rsid w:val="00526299"/>
    <w:rsid w:val="00526492"/>
    <w:rsid w:val="0055344B"/>
    <w:rsid w:val="005642DA"/>
    <w:rsid w:val="005960C9"/>
    <w:rsid w:val="005B07A2"/>
    <w:rsid w:val="005C2093"/>
    <w:rsid w:val="005C3C2A"/>
    <w:rsid w:val="005E0FDE"/>
    <w:rsid w:val="005E3497"/>
    <w:rsid w:val="005F13A8"/>
    <w:rsid w:val="005F42D0"/>
    <w:rsid w:val="00631D5A"/>
    <w:rsid w:val="00666BC7"/>
    <w:rsid w:val="006727CE"/>
    <w:rsid w:val="00685D66"/>
    <w:rsid w:val="006B6962"/>
    <w:rsid w:val="006D1B0A"/>
    <w:rsid w:val="006E4377"/>
    <w:rsid w:val="006E70C0"/>
    <w:rsid w:val="006F2AEB"/>
    <w:rsid w:val="006F3EF5"/>
    <w:rsid w:val="006F562A"/>
    <w:rsid w:val="00710C61"/>
    <w:rsid w:val="00722911"/>
    <w:rsid w:val="00723C75"/>
    <w:rsid w:val="007331B5"/>
    <w:rsid w:val="00742BAA"/>
    <w:rsid w:val="007452AD"/>
    <w:rsid w:val="00751A86"/>
    <w:rsid w:val="0076680D"/>
    <w:rsid w:val="00770FEA"/>
    <w:rsid w:val="00781E0B"/>
    <w:rsid w:val="00796C16"/>
    <w:rsid w:val="007A7BD9"/>
    <w:rsid w:val="007E4816"/>
    <w:rsid w:val="007F13C5"/>
    <w:rsid w:val="007F1D42"/>
    <w:rsid w:val="007F1D9D"/>
    <w:rsid w:val="007F5911"/>
    <w:rsid w:val="0080122E"/>
    <w:rsid w:val="00813E2D"/>
    <w:rsid w:val="008459A3"/>
    <w:rsid w:val="00853492"/>
    <w:rsid w:val="00854C63"/>
    <w:rsid w:val="008806E6"/>
    <w:rsid w:val="00885E4E"/>
    <w:rsid w:val="00892118"/>
    <w:rsid w:val="00894B31"/>
    <w:rsid w:val="008A57EB"/>
    <w:rsid w:val="008C0FAE"/>
    <w:rsid w:val="008C6B3C"/>
    <w:rsid w:val="008E5168"/>
    <w:rsid w:val="008F4973"/>
    <w:rsid w:val="00911029"/>
    <w:rsid w:val="0092793C"/>
    <w:rsid w:val="00955115"/>
    <w:rsid w:val="009C74C2"/>
    <w:rsid w:val="009F1653"/>
    <w:rsid w:val="00A01122"/>
    <w:rsid w:val="00A075CF"/>
    <w:rsid w:val="00A24229"/>
    <w:rsid w:val="00A272C0"/>
    <w:rsid w:val="00A41F3C"/>
    <w:rsid w:val="00A63026"/>
    <w:rsid w:val="00A71B99"/>
    <w:rsid w:val="00A86186"/>
    <w:rsid w:val="00A91EED"/>
    <w:rsid w:val="00A920A5"/>
    <w:rsid w:val="00AA3161"/>
    <w:rsid w:val="00AA4E0E"/>
    <w:rsid w:val="00AC6A70"/>
    <w:rsid w:val="00AD2D32"/>
    <w:rsid w:val="00AD5E57"/>
    <w:rsid w:val="00AF3D9F"/>
    <w:rsid w:val="00B050C1"/>
    <w:rsid w:val="00B15D9B"/>
    <w:rsid w:val="00B46E00"/>
    <w:rsid w:val="00B54DE3"/>
    <w:rsid w:val="00B80554"/>
    <w:rsid w:val="00B8188A"/>
    <w:rsid w:val="00BB50AA"/>
    <w:rsid w:val="00BC56AF"/>
    <w:rsid w:val="00BD17B2"/>
    <w:rsid w:val="00BF4FA5"/>
    <w:rsid w:val="00C06E26"/>
    <w:rsid w:val="00C10C3F"/>
    <w:rsid w:val="00C47F14"/>
    <w:rsid w:val="00C63CFE"/>
    <w:rsid w:val="00C6575E"/>
    <w:rsid w:val="00C715CA"/>
    <w:rsid w:val="00C7652D"/>
    <w:rsid w:val="00C77E15"/>
    <w:rsid w:val="00C866C6"/>
    <w:rsid w:val="00CB3B5F"/>
    <w:rsid w:val="00CB6362"/>
    <w:rsid w:val="00CB72F6"/>
    <w:rsid w:val="00CD0258"/>
    <w:rsid w:val="00CD7A96"/>
    <w:rsid w:val="00CE6ECF"/>
    <w:rsid w:val="00CF1CDA"/>
    <w:rsid w:val="00D24652"/>
    <w:rsid w:val="00D25E40"/>
    <w:rsid w:val="00D46AEF"/>
    <w:rsid w:val="00D87059"/>
    <w:rsid w:val="00D878E7"/>
    <w:rsid w:val="00D925CB"/>
    <w:rsid w:val="00DA4CC9"/>
    <w:rsid w:val="00DB6C12"/>
    <w:rsid w:val="00DE61DD"/>
    <w:rsid w:val="00DE7917"/>
    <w:rsid w:val="00DF08B6"/>
    <w:rsid w:val="00E123E0"/>
    <w:rsid w:val="00E16677"/>
    <w:rsid w:val="00E37A52"/>
    <w:rsid w:val="00E42127"/>
    <w:rsid w:val="00E70FAE"/>
    <w:rsid w:val="00E80075"/>
    <w:rsid w:val="00E84C09"/>
    <w:rsid w:val="00E9745A"/>
    <w:rsid w:val="00EA5FBD"/>
    <w:rsid w:val="00EB07F5"/>
    <w:rsid w:val="00EB1E18"/>
    <w:rsid w:val="00EB2BD8"/>
    <w:rsid w:val="00EB48C6"/>
    <w:rsid w:val="00EC3C7D"/>
    <w:rsid w:val="00ED0EDD"/>
    <w:rsid w:val="00EE6B7B"/>
    <w:rsid w:val="00EF36FC"/>
    <w:rsid w:val="00F2758F"/>
    <w:rsid w:val="00F34035"/>
    <w:rsid w:val="00F4438B"/>
    <w:rsid w:val="00F5502A"/>
    <w:rsid w:val="00F70689"/>
    <w:rsid w:val="00F7596B"/>
    <w:rsid w:val="00FA43C1"/>
    <w:rsid w:val="00FB6A83"/>
    <w:rsid w:val="00FC4FAE"/>
    <w:rsid w:val="00FE0E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3F70765"/>
  <w15:docId w15:val="{E9FF4D66-4084-491F-BF75-69DC8EB3E1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32AB2"/>
    <w:pPr>
      <w:widowControl w:val="0"/>
      <w:jc w:val="both"/>
    </w:pPr>
    <w:rPr>
      <w:rFonts w:ascii="Times New Roman" w:eastAsia="宋体" w:hAnsi="Times New Roman"/>
    </w:rPr>
  </w:style>
  <w:style w:type="paragraph" w:styleId="1">
    <w:name w:val="heading 1"/>
    <w:basedOn w:val="a"/>
    <w:link w:val="10"/>
    <w:uiPriority w:val="9"/>
    <w:qFormat/>
    <w:rsid w:val="00685D66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kern w:val="36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F269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/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3F2695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3F2695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/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3F2695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3F2695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3F2695"/>
    <w:rPr>
      <w:sz w:val="18"/>
      <w:szCs w:val="18"/>
    </w:rPr>
  </w:style>
  <w:style w:type="paragraph" w:styleId="a9">
    <w:name w:val="Salutation"/>
    <w:basedOn w:val="a"/>
    <w:next w:val="a"/>
    <w:link w:val="aa"/>
    <w:uiPriority w:val="99"/>
    <w:unhideWhenUsed/>
    <w:rsid w:val="00EB1E18"/>
    <w:rPr>
      <w:rFonts w:asciiTheme="minorHAnsi" w:eastAsiaTheme="minorEastAsia" w:hAnsiTheme="minorHAnsi"/>
    </w:rPr>
  </w:style>
  <w:style w:type="character" w:customStyle="1" w:styleId="aa">
    <w:name w:val="称呼 字符"/>
    <w:basedOn w:val="a0"/>
    <w:link w:val="a9"/>
    <w:uiPriority w:val="99"/>
    <w:rsid w:val="00EB1E18"/>
  </w:style>
  <w:style w:type="paragraph" w:styleId="ab">
    <w:name w:val="Closing"/>
    <w:basedOn w:val="a"/>
    <w:link w:val="ac"/>
    <w:uiPriority w:val="99"/>
    <w:unhideWhenUsed/>
    <w:rsid w:val="00EB1E18"/>
    <w:pPr>
      <w:ind w:leftChars="2100" w:left="100"/>
    </w:pPr>
    <w:rPr>
      <w:rFonts w:asciiTheme="minorHAnsi" w:eastAsiaTheme="minorEastAsia" w:hAnsiTheme="minorHAnsi"/>
    </w:rPr>
  </w:style>
  <w:style w:type="character" w:customStyle="1" w:styleId="ac">
    <w:name w:val="结束语 字符"/>
    <w:basedOn w:val="a0"/>
    <w:link w:val="ab"/>
    <w:uiPriority w:val="99"/>
    <w:rsid w:val="00EB1E18"/>
  </w:style>
  <w:style w:type="character" w:customStyle="1" w:styleId="10">
    <w:name w:val="标题 1 字符"/>
    <w:basedOn w:val="a0"/>
    <w:link w:val="1"/>
    <w:uiPriority w:val="9"/>
    <w:rsid w:val="00685D66"/>
    <w:rPr>
      <w:rFonts w:ascii="宋体" w:eastAsia="宋体" w:hAnsi="宋体" w:cs="宋体"/>
      <w:kern w:val="36"/>
      <w:sz w:val="24"/>
      <w:szCs w:val="24"/>
    </w:rPr>
  </w:style>
  <w:style w:type="character" w:styleId="ad">
    <w:name w:val="Hyperlink"/>
    <w:basedOn w:val="a0"/>
    <w:unhideWhenUsed/>
    <w:rsid w:val="00685D66"/>
    <w:rPr>
      <w:strike w:val="0"/>
      <w:dstrike w:val="0"/>
      <w:color w:val="3665C3"/>
      <w:u w:val="none"/>
      <w:effect w:val="none"/>
    </w:rPr>
  </w:style>
  <w:style w:type="character" w:styleId="ae">
    <w:name w:val="Strong"/>
    <w:basedOn w:val="a0"/>
    <w:uiPriority w:val="22"/>
    <w:qFormat/>
    <w:rsid w:val="00685D66"/>
    <w:rPr>
      <w:b/>
      <w:bCs/>
      <w:i w:val="0"/>
      <w:iCs w:val="0"/>
    </w:rPr>
  </w:style>
  <w:style w:type="character" w:customStyle="1" w:styleId="time">
    <w:name w:val="time"/>
    <w:basedOn w:val="a0"/>
    <w:rsid w:val="00526492"/>
  </w:style>
  <w:style w:type="character" w:customStyle="1" w:styleId="apple-converted-space">
    <w:name w:val="apple-converted-space"/>
    <w:basedOn w:val="a0"/>
    <w:rsid w:val="00526492"/>
  </w:style>
  <w:style w:type="character" w:customStyle="1" w:styleId="tag">
    <w:name w:val="tag"/>
    <w:basedOn w:val="a0"/>
    <w:rsid w:val="00526492"/>
  </w:style>
  <w:style w:type="character" w:styleId="af">
    <w:name w:val="Emphasis"/>
    <w:basedOn w:val="a0"/>
    <w:uiPriority w:val="20"/>
    <w:qFormat/>
    <w:rsid w:val="00526492"/>
    <w:rPr>
      <w:i/>
      <w:iCs/>
    </w:rPr>
  </w:style>
  <w:style w:type="paragraph" w:styleId="af0">
    <w:name w:val="Normal (Web)"/>
    <w:basedOn w:val="a"/>
    <w:uiPriority w:val="99"/>
    <w:semiHidden/>
    <w:unhideWhenUsed/>
    <w:rsid w:val="0052649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customStyle="1" w:styleId="video-title">
    <w:name w:val="video-title"/>
    <w:basedOn w:val="a"/>
    <w:rsid w:val="00526492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character" w:customStyle="1" w:styleId="NormalCharacter">
    <w:name w:val="NormalCharacter"/>
    <w:qFormat/>
    <w:rsid w:val="00104CD2"/>
  </w:style>
  <w:style w:type="paragraph" w:styleId="af1">
    <w:name w:val="Plain Text"/>
    <w:basedOn w:val="a"/>
    <w:link w:val="11"/>
    <w:rsid w:val="00104CD2"/>
    <w:rPr>
      <w:rFonts w:ascii="宋体" w:hAnsi="Courier New" w:cs="Courier New"/>
      <w:szCs w:val="21"/>
    </w:rPr>
  </w:style>
  <w:style w:type="character" w:customStyle="1" w:styleId="af2">
    <w:name w:val="纯文本 字符"/>
    <w:basedOn w:val="a0"/>
    <w:uiPriority w:val="99"/>
    <w:semiHidden/>
    <w:rsid w:val="00104CD2"/>
    <w:rPr>
      <w:rFonts w:asciiTheme="minorEastAsia" w:hAnsi="Courier New" w:cs="Courier New"/>
    </w:rPr>
  </w:style>
  <w:style w:type="character" w:customStyle="1" w:styleId="11">
    <w:name w:val="纯文本 字符1"/>
    <w:link w:val="af1"/>
    <w:rsid w:val="00104CD2"/>
    <w:rPr>
      <w:rFonts w:ascii="宋体" w:eastAsia="宋体" w:hAnsi="Courier New" w:cs="Courier New"/>
      <w:szCs w:val="21"/>
    </w:rPr>
  </w:style>
  <w:style w:type="paragraph" w:styleId="af3">
    <w:name w:val="List Paragraph"/>
    <w:basedOn w:val="a"/>
    <w:uiPriority w:val="34"/>
    <w:qFormat/>
    <w:rsid w:val="00E37A52"/>
    <w:pPr>
      <w:ind w:firstLineChars="200" w:firstLine="420"/>
    </w:pPr>
  </w:style>
  <w:style w:type="table" w:styleId="af4">
    <w:name w:val="Table Grid"/>
    <w:basedOn w:val="a1"/>
    <w:uiPriority w:val="59"/>
    <w:unhideWhenUsed/>
    <w:rsid w:val="00D925C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1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30727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554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16813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8121332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09106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5140267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21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BEBEB"/>
            <w:right w:val="none" w:sz="0" w:space="0" w:color="auto"/>
          </w:divBdr>
          <w:divsChild>
            <w:div w:id="84613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0542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8334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23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5534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43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8185663">
                          <w:marLeft w:val="2250"/>
                          <w:marRight w:val="3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053473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74101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1044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7004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820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063737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57911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13806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70085579">
                          <w:marLeft w:val="0"/>
                          <w:marRight w:val="34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97681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89840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81427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96797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74429836">
                                              <w:marLeft w:val="75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  <w:div w:id="10693786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7300773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849935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30025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917103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single" w:sz="6" w:space="0" w:color="D3D3D3"/>
                                                    <w:left w:val="single" w:sz="6" w:space="0" w:color="D3D3D3"/>
                                                    <w:bottom w:val="single" w:sz="6" w:space="0" w:color="D3D3D3"/>
                                                    <w:right w:val="single" w:sz="6" w:space="0" w:color="D3D3D3"/>
                                                  </w:divBdr>
                                                  <w:divsChild>
                                                    <w:div w:id="2068335698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662223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042324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409076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2364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5829422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4870190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7943984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90"/>
                                                  <w:divBdr>
                                                    <w:top w:val="single" w:sz="6" w:space="0" w:color="D3D3D3"/>
                                                    <w:left w:val="single" w:sz="6" w:space="0" w:color="D3D3D3"/>
                                                    <w:bottom w:val="single" w:sz="6" w:space="0" w:color="D3D3D3"/>
                                                    <w:right w:val="single" w:sz="6" w:space="0" w:color="D3D3D3"/>
                                                  </w:divBdr>
                                                  <w:divsChild>
                                                    <w:div w:id="1843659482">
                                                      <w:marLeft w:val="75"/>
                                                      <w:marRight w:val="7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2807941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452671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630014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669983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1997104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942451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566165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566793707">
                                              <w:marLeft w:val="0"/>
                                              <w:marRight w:val="0"/>
                                              <w:marTop w:val="0"/>
                                              <w:marBottom w:val="90"/>
                                              <w:divBdr>
                                                <w:top w:val="single" w:sz="6" w:space="0" w:color="D3D3D3"/>
                                                <w:left w:val="single" w:sz="6" w:space="0" w:color="D3D3D3"/>
                                                <w:bottom w:val="single" w:sz="6" w:space="0" w:color="D3D3D3"/>
                                                <w:right w:val="single" w:sz="6" w:space="0" w:color="D3D3D3"/>
                                              </w:divBdr>
                                              <w:divsChild>
                                                <w:div w:id="858350815">
                                                  <w:marLeft w:val="75"/>
                                                  <w:marRight w:val="75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37052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6359283">
                                                          <w:marLeft w:val="0"/>
                                                          <w:marRight w:val="0"/>
                                                          <w:marTop w:val="54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27200378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4071886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385516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009290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19654829">
                                                              <w:marLeft w:val="0"/>
                                                              <w:marRight w:val="0"/>
                                                              <w:marTop w:val="300"/>
                                                              <w:marBottom w:val="42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921566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40757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299676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300"/>
                                                                          <w:marBottom w:val="45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3625894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3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  <w:div w:id="11233042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single" w:sz="6" w:space="0" w:color="2FAD85"/>
                                                                                <w:left w:val="single" w:sz="6" w:space="0" w:color="2FAD85"/>
                                                                                <w:bottom w:val="single" w:sz="6" w:space="0" w:color="2FAD85"/>
                                                                                <w:right w:val="single" w:sz="6" w:space="0" w:color="2FAD85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09934155">
                                              <w:marLeft w:val="0"/>
                                              <w:marRight w:val="0"/>
                                              <w:marTop w:val="0"/>
                                              <w:marBottom w:val="120"/>
                                              <w:divBdr>
                                                <w:top w:val="single" w:sz="6" w:space="0" w:color="E2E2E2"/>
                                                <w:left w:val="single" w:sz="6" w:space="0" w:color="E2E2E2"/>
                                                <w:bottom w:val="single" w:sz="6" w:space="0" w:color="E2E2E2"/>
                                                <w:right w:val="single" w:sz="6" w:space="0" w:color="E2E2E2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536087831">
                                      <w:marLeft w:val="0"/>
                                      <w:marRight w:val="0"/>
                                      <w:marTop w:val="15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91919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9898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878962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1806405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36315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single" w:sz="6" w:space="0" w:color="DDDDDD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869369924">
                                                  <w:marLeft w:val="30"/>
                                                  <w:marRight w:val="30"/>
                                                  <w:marTop w:val="21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290149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6053859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78003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53306647">
                                                                  <w:marLeft w:val="0"/>
                                                                  <w:marRight w:val="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8E8E8"/>
                                                                    <w:left w:val="single" w:sz="6" w:space="0" w:color="E8E8E8"/>
                                                                    <w:bottom w:val="single" w:sz="6" w:space="0" w:color="E8E8E8"/>
                                                                    <w:right w:val="single" w:sz="6" w:space="0" w:color="E8E8E8"/>
                                                                  </w:divBdr>
                                                                </w:div>
                                                                <w:div w:id="63721241">
                                                                  <w:marLeft w:val="193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73324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3513026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86414479">
                                                                  <w:marLeft w:val="0"/>
                                                                  <w:marRight w:val="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8E8E8"/>
                                                                    <w:left w:val="single" w:sz="6" w:space="0" w:color="E8E8E8"/>
                                                                    <w:bottom w:val="single" w:sz="6" w:space="0" w:color="E8E8E8"/>
                                                                    <w:right w:val="single" w:sz="6" w:space="0" w:color="E8E8E8"/>
                                                                  </w:divBdr>
                                                                </w:div>
                                                                <w:div w:id="1878815616">
                                                                  <w:marLeft w:val="193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41480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75887332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540703517">
                                                                  <w:marLeft w:val="0"/>
                                                                  <w:marRight w:val="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8E8E8"/>
                                                                    <w:left w:val="single" w:sz="6" w:space="0" w:color="E8E8E8"/>
                                                                    <w:bottom w:val="single" w:sz="6" w:space="0" w:color="E8E8E8"/>
                                                                    <w:right w:val="single" w:sz="6" w:space="0" w:color="E8E8E8"/>
                                                                  </w:divBdr>
                                                                </w:div>
                                                                <w:div w:id="1770348231">
                                                                  <w:marLeft w:val="193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7539344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082464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47634959">
                                                                  <w:marLeft w:val="0"/>
                                                                  <w:marRight w:val="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8E8E8"/>
                                                                    <w:left w:val="single" w:sz="6" w:space="0" w:color="E8E8E8"/>
                                                                    <w:bottom w:val="single" w:sz="6" w:space="0" w:color="E8E8E8"/>
                                                                    <w:right w:val="single" w:sz="6" w:space="0" w:color="E8E8E8"/>
                                                                  </w:divBdr>
                                                                </w:div>
                                                                <w:div w:id="917593245">
                                                                  <w:marLeft w:val="193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516221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5264753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661547512">
                                                                  <w:marLeft w:val="0"/>
                                                                  <w:marRight w:val="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8E8E8"/>
                                                                    <w:left w:val="single" w:sz="6" w:space="0" w:color="E8E8E8"/>
                                                                    <w:bottom w:val="single" w:sz="6" w:space="0" w:color="E8E8E8"/>
                                                                    <w:right w:val="single" w:sz="6" w:space="0" w:color="E8E8E8"/>
                                                                  </w:divBdr>
                                                                </w:div>
                                                                <w:div w:id="1850561368">
                                                                  <w:marLeft w:val="193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9820615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3398465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13717153">
                                                                  <w:marLeft w:val="0"/>
                                                                  <w:marRight w:val="30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single" w:sz="6" w:space="0" w:color="E8E8E8"/>
                                                                    <w:left w:val="single" w:sz="6" w:space="0" w:color="E8E8E8"/>
                                                                    <w:bottom w:val="single" w:sz="6" w:space="0" w:color="E8E8E8"/>
                                                                    <w:right w:val="single" w:sz="6" w:space="0" w:color="E8E8E8"/>
                                                                  </w:divBdr>
                                                                </w:div>
                                                                <w:div w:id="710307067">
                                                                  <w:marLeft w:val="1935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304624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7109650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  <w:div w:id="1472896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235974854">
                                          <w:marLeft w:val="0"/>
                                          <w:marRight w:val="0"/>
                                          <w:marTop w:val="570"/>
                                          <w:marBottom w:val="6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3216723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52959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179736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single" w:sz="6" w:space="0" w:color="C9C9C9"/>
                                                        <w:left w:val="single" w:sz="6" w:space="0" w:color="C9C9C9"/>
                                                        <w:bottom w:val="single" w:sz="6" w:space="0" w:color="C9C9C9"/>
                                                        <w:right w:val="single" w:sz="6" w:space="0" w:color="C9C9C9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520824800">
                                              <w:marLeft w:val="0"/>
                                              <w:marRight w:val="0"/>
                                              <w:marTop w:val="30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13141486">
                          <w:marLeft w:val="15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47183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82402">
                                  <w:marLeft w:val="0"/>
                                  <w:marRight w:val="0"/>
                                  <w:marTop w:val="51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7467853">
                                  <w:marLeft w:val="0"/>
                                  <w:marRight w:val="0"/>
                                  <w:marTop w:val="240"/>
                                  <w:marBottom w:val="0"/>
                                  <w:divBdr>
                                    <w:top w:val="single" w:sz="6" w:space="11" w:color="EEEEEE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274736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082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929667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528747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0562940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12200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104870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924334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7346922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2395653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163965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1218954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521343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379942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880134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631327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7093846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080787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563714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21266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3909663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603037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5777290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6966778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54352249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2341909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4524739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2272736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2974441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75250157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0155007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8878059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599167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342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5700335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2016595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674632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08935238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5083269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674533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170696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052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492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6195570">
              <w:marLeft w:val="0"/>
              <w:marRight w:val="0"/>
              <w:marTop w:val="10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9374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DDDDDD"/>
            <w:right w:val="none" w:sz="0" w:space="0" w:color="auto"/>
          </w:divBdr>
          <w:divsChild>
            <w:div w:id="1380739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2181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020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0246863">
                      <w:marLeft w:val="0"/>
                      <w:marRight w:val="0"/>
                      <w:marTop w:val="0"/>
                      <w:marBottom w:val="0"/>
                      <w:divBdr>
                        <w:top w:val="single" w:sz="6" w:space="0" w:color="EEEEEE"/>
                        <w:left w:val="single" w:sz="6" w:space="0" w:color="EEEEEE"/>
                        <w:bottom w:val="single" w:sz="6" w:space="0" w:color="EEEEEE"/>
                        <w:right w:val="single" w:sz="6" w:space="0" w:color="EEEEEE"/>
                      </w:divBdr>
                      <w:divsChild>
                        <w:div w:id="20876528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8001843">
                          <w:marLeft w:val="0"/>
                          <w:marRight w:val="0"/>
                          <w:marTop w:val="6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736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021710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088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082177">
                  <w:marLeft w:val="75"/>
                  <w:marRight w:val="75"/>
                  <w:marTop w:val="150"/>
                  <w:marBottom w:val="75"/>
                  <w:divBdr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divBdr>
                  <w:divsChild>
                    <w:div w:id="153723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646006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889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96880">
                  <w:marLeft w:val="75"/>
                  <w:marRight w:val="75"/>
                  <w:marTop w:val="150"/>
                  <w:marBottom w:val="75"/>
                  <w:divBdr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divBdr>
                  <w:divsChild>
                    <w:div w:id="18235021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316842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983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4833836">
                  <w:marLeft w:val="75"/>
                  <w:marRight w:val="75"/>
                  <w:marTop w:val="150"/>
                  <w:marBottom w:val="75"/>
                  <w:divBdr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divBdr>
                  <w:divsChild>
                    <w:div w:id="9087357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05947702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11995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936488">
                  <w:marLeft w:val="0"/>
                  <w:marRight w:val="3510"/>
                  <w:marTop w:val="0"/>
                  <w:marBottom w:val="0"/>
                  <w:divBdr>
                    <w:top w:val="single" w:sz="6" w:space="0" w:color="D3D3D3"/>
                    <w:left w:val="single" w:sz="6" w:space="0" w:color="D3D3D3"/>
                    <w:bottom w:val="single" w:sz="6" w:space="0" w:color="D3D3D3"/>
                    <w:right w:val="single" w:sz="6" w:space="0" w:color="D3D3D3"/>
                  </w:divBdr>
                  <w:divsChild>
                    <w:div w:id="1523781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8325701">
                          <w:marLeft w:val="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9874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635060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89835977">
                          <w:marLeft w:val="210"/>
                          <w:marRight w:val="15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143710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69730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77563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12543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32935297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33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558121">
                  <w:marLeft w:val="75"/>
                  <w:marRight w:val="75"/>
                  <w:marTop w:val="75"/>
                  <w:marBottom w:val="150"/>
                  <w:divBdr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divBdr>
                </w:div>
              </w:divsChild>
            </w:div>
          </w:divsChild>
        </w:div>
        <w:div w:id="1091193848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60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3045980">
                  <w:marLeft w:val="75"/>
                  <w:marRight w:val="75"/>
                  <w:marTop w:val="150"/>
                  <w:marBottom w:val="75"/>
                  <w:divBdr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divBdr>
                  <w:divsChild>
                    <w:div w:id="39315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482629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3275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23969">
                  <w:marLeft w:val="75"/>
                  <w:marRight w:val="75"/>
                  <w:marTop w:val="150"/>
                  <w:marBottom w:val="75"/>
                  <w:divBdr>
                    <w:top w:val="single" w:sz="6" w:space="0" w:color="C4C4C4"/>
                    <w:left w:val="single" w:sz="6" w:space="0" w:color="C4C4C4"/>
                    <w:bottom w:val="single" w:sz="6" w:space="0" w:color="C4C4C4"/>
                    <w:right w:val="single" w:sz="6" w:space="0" w:color="C4C4C4"/>
                  </w:divBdr>
                  <w:divsChild>
                    <w:div w:id="20664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0524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9265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69947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0158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8380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64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345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139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60672">
          <w:marLeft w:val="255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48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007026">
          <w:marLeft w:val="255"/>
          <w:marRight w:val="0"/>
          <w:marTop w:val="25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697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62314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944835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9997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772636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76829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84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78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596818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329771">
              <w:marLeft w:val="0"/>
              <w:marRight w:val="0"/>
              <w:marTop w:val="225"/>
              <w:marBottom w:val="2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436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734181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546333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094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228996">
          <w:blockQuote w:val="1"/>
          <w:marLeft w:val="75"/>
          <w:marRight w:val="0"/>
          <w:marTop w:val="100"/>
          <w:marBottom w:val="100"/>
          <w:divBdr>
            <w:top w:val="none" w:sz="0" w:space="0" w:color="auto"/>
            <w:left w:val="single" w:sz="12" w:space="4" w:color="B6B6B6"/>
            <w:bottom w:val="none" w:sz="0" w:space="0" w:color="auto"/>
            <w:right w:val="none" w:sz="0" w:space="0" w:color="auto"/>
          </w:divBdr>
          <w:divsChild>
            <w:div w:id="39809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000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789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90528">
              <w:marLeft w:val="0"/>
              <w:marRight w:val="0"/>
              <w:marTop w:val="0"/>
              <w:marBottom w:val="0"/>
              <w:divBdr>
                <w:top w:val="single" w:sz="6" w:space="0" w:color="D4D9DD"/>
                <w:left w:val="none" w:sz="0" w:space="0" w:color="auto"/>
                <w:bottom w:val="single" w:sz="6" w:space="0" w:color="D4D9DD"/>
                <w:right w:val="none" w:sz="0" w:space="0" w:color="auto"/>
              </w:divBdr>
              <w:divsChild>
                <w:div w:id="1252081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tiff"/><Relationship Id="rId2" Type="http://schemas.openxmlformats.org/officeDocument/2006/relationships/image" Target="media/image2.tiff"/><Relationship Id="rId1" Type="http://schemas.openxmlformats.org/officeDocument/2006/relationships/image" Target="media/image1.tiff"/><Relationship Id="rId5" Type="http://schemas.openxmlformats.org/officeDocument/2006/relationships/image" Target="media/image5.tiff"/><Relationship Id="rId4" Type="http://schemas.openxmlformats.org/officeDocument/2006/relationships/image" Target="media/image4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G:\&#20826;&#32676;&#24037;&#20316;&#37096;\&#20225;&#19994;&#25991;&#21270;\&#25104;&#37117;&#28023;&#20809;\word&#27169;&#26495;\Doc27.dot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Doc27</Template>
  <TotalTime>108</TotalTime>
  <Pages>5</Pages>
  <Words>200</Words>
  <Characters>1146</Characters>
  <Application>Microsoft Office Word</Application>
  <DocSecurity>0</DocSecurity>
  <Lines>9</Lines>
  <Paragraphs>2</Paragraphs>
  <ScaleCrop>false</ScaleCrop>
  <Company>微软中国</Company>
  <LinksUpToDate>false</LinksUpToDate>
  <CharactersWithSpaces>1344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Bao Shang Bo 包尚博</cp:lastModifiedBy>
  <cp:revision>45</cp:revision>
  <cp:lastPrinted>2021-07-20T05:07:00Z</cp:lastPrinted>
  <dcterms:created xsi:type="dcterms:W3CDTF">2021-08-04T06:42:00Z</dcterms:created>
  <dcterms:modified xsi:type="dcterms:W3CDTF">2021-12-31T00:55:00Z</dcterms:modified>
</cp:coreProperties>
</file>